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C5B034" w14:textId="77777777" w:rsidR="0006090E" w:rsidRPr="00290898" w:rsidRDefault="0006090E" w:rsidP="0006090E">
      <w:pPr>
        <w:jc w:val="right"/>
        <w:rPr>
          <w:rFonts w:ascii="Parka Regular" w:hAnsi="Parka Regular"/>
        </w:rPr>
      </w:pPr>
      <w:bookmarkStart w:id="0" w:name="_GoBack"/>
      <w:bookmarkEnd w:id="0"/>
      <w:r w:rsidRPr="00290898">
        <w:rPr>
          <w:rFonts w:ascii="Parka Regular" w:hAnsi="Parka Regular"/>
        </w:rPr>
        <w:t>Fait à</w:t>
      </w:r>
      <w:r w:rsidR="006647EA" w:rsidRPr="00290898">
        <w:rPr>
          <w:rFonts w:ascii="Parka Regular" w:hAnsi="Parka Regular"/>
        </w:rPr>
        <w:t xml:space="preserve"> </w:t>
      </w:r>
      <w:r w:rsidR="00DC358C" w:rsidRPr="00DC358C">
        <w:rPr>
          <w:rFonts w:ascii="Parka Regular" w:hAnsi="Parka Regular"/>
          <w:highlight w:val="yellow"/>
        </w:rPr>
        <w:t>XXXXXX</w:t>
      </w:r>
      <w:r w:rsidRPr="00DC358C">
        <w:rPr>
          <w:rFonts w:ascii="Parka Regular" w:hAnsi="Parka Regular"/>
          <w:highlight w:val="yellow"/>
        </w:rPr>
        <w:t>,</w:t>
      </w:r>
      <w:r w:rsidRPr="00290898">
        <w:rPr>
          <w:rFonts w:ascii="Parka Regular" w:hAnsi="Parka Regular"/>
        </w:rPr>
        <w:t xml:space="preserve"> le </w:t>
      </w:r>
      <w:sdt>
        <w:sdtPr>
          <w:rPr>
            <w:rFonts w:ascii="Parka Regular" w:hAnsi="Parka Regular"/>
            <w:highlight w:val="yellow"/>
          </w:rPr>
          <w:id w:val="339521"/>
          <w:placeholder>
            <w:docPart w:val="2B8DD35D62244DC485D7AF459CBC4FCB"/>
          </w:placeholder>
          <w:date>
            <w:dateFormat w:val="d MMMM yyyy"/>
            <w:lid w:val="fr-FR"/>
            <w:storeMappedDataAs w:val="dateTime"/>
            <w:calendar w:val="gregorian"/>
          </w:date>
        </w:sdtPr>
        <w:sdtEndPr/>
        <w:sdtContent>
          <w:r w:rsidR="00DC358C" w:rsidRPr="00DC358C">
            <w:rPr>
              <w:rFonts w:ascii="Parka Regular" w:hAnsi="Parka Regular"/>
              <w:highlight w:val="yellow"/>
            </w:rPr>
            <w:t>le XX XXXX 2019</w:t>
          </w:r>
        </w:sdtContent>
      </w:sdt>
    </w:p>
    <w:p w14:paraId="57C5B035" w14:textId="77777777" w:rsidR="0077768C" w:rsidRPr="00290898" w:rsidRDefault="0077768C" w:rsidP="00621FF2">
      <w:pPr>
        <w:rPr>
          <w:rFonts w:ascii="Parka Regular" w:hAnsi="Parka Regular"/>
        </w:rPr>
      </w:pPr>
    </w:p>
    <w:p w14:paraId="57C5B036" w14:textId="77777777" w:rsidR="00D945D9" w:rsidRPr="00290898" w:rsidRDefault="00D945D9" w:rsidP="00621FF2">
      <w:pPr>
        <w:rPr>
          <w:rFonts w:ascii="Parka Regular" w:hAnsi="Parka Regular"/>
        </w:rPr>
      </w:pPr>
    </w:p>
    <w:p w14:paraId="57C5B037" w14:textId="77777777" w:rsidR="00D945D9" w:rsidRPr="00290898" w:rsidRDefault="00D945D9" w:rsidP="00621FF2">
      <w:pPr>
        <w:rPr>
          <w:rFonts w:ascii="Parka Regular" w:hAnsi="Parka Regular"/>
        </w:rPr>
      </w:pPr>
    </w:p>
    <w:p w14:paraId="57C5B038" w14:textId="77777777" w:rsidR="00922F2D" w:rsidRPr="00290898" w:rsidRDefault="00922F2D" w:rsidP="007508DE">
      <w:pPr>
        <w:ind w:left="4253"/>
        <w:jc w:val="right"/>
        <w:rPr>
          <w:rFonts w:ascii="Parka Regular" w:hAnsi="Parka Regular"/>
        </w:rPr>
      </w:pPr>
    </w:p>
    <w:sdt>
      <w:sdtPr>
        <w:rPr>
          <w:rFonts w:ascii="Parka Regular" w:hAnsi="Parka Regular"/>
          <w:b/>
        </w:rPr>
        <w:id w:val="559057593"/>
        <w:placeholder>
          <w:docPart w:val="85136E78EEE14D0898172B9904C287CB"/>
        </w:placeholder>
        <w:showingPlcHdr/>
      </w:sdtPr>
      <w:sdtEndPr/>
      <w:sdtContent>
        <w:p w14:paraId="57C5B039" w14:textId="77777777" w:rsidR="004F7509" w:rsidRPr="00290898" w:rsidRDefault="00290898" w:rsidP="007508DE">
          <w:pPr>
            <w:ind w:left="4253"/>
            <w:jc w:val="right"/>
            <w:rPr>
              <w:rFonts w:ascii="Parka Regular" w:hAnsi="Parka Regular"/>
              <w:b/>
            </w:rPr>
          </w:pPr>
          <w:r w:rsidRPr="00290898">
            <w:rPr>
              <w:rStyle w:val="Textedelespacerserv"/>
              <w:rFonts w:ascii="Parka Regular" w:hAnsi="Parka Regular"/>
            </w:rPr>
            <w:t>Entrez le nom de la société</w:t>
          </w:r>
        </w:p>
      </w:sdtContent>
    </w:sdt>
    <w:sdt>
      <w:sdtPr>
        <w:rPr>
          <w:rFonts w:ascii="Parka Regular" w:hAnsi="Parka Regular"/>
          <w:color w:val="808080"/>
        </w:rPr>
        <w:id w:val="-1995097501"/>
        <w:placeholder>
          <w:docPart w:val="3BB08CC56587478E9B9F0CF140E015EE"/>
        </w:placeholder>
        <w:showingPlcHdr/>
      </w:sdtPr>
      <w:sdtEndPr/>
      <w:sdtContent>
        <w:p w14:paraId="57C5B03A" w14:textId="77777777" w:rsidR="004F7509" w:rsidRPr="00290898" w:rsidRDefault="00290898" w:rsidP="007508DE">
          <w:pPr>
            <w:ind w:left="4253"/>
            <w:jc w:val="right"/>
            <w:rPr>
              <w:rFonts w:ascii="Parka Regular" w:hAnsi="Parka Regular"/>
            </w:rPr>
          </w:pPr>
          <w:r w:rsidRPr="00290898">
            <w:rPr>
              <w:rStyle w:val="Textedelespacerserv"/>
              <w:rFonts w:ascii="Parka Regular" w:hAnsi="Parka Regular"/>
            </w:rPr>
            <w:t>Entrez le nom de la personne contact</w:t>
          </w:r>
        </w:p>
      </w:sdtContent>
    </w:sdt>
    <w:sdt>
      <w:sdtPr>
        <w:rPr>
          <w:rFonts w:ascii="Parka Regular" w:hAnsi="Parka Regular"/>
          <w:color w:val="808080"/>
        </w:rPr>
        <w:id w:val="-2048129989"/>
        <w:placeholder>
          <w:docPart w:val="461D0F37EDA84B359CE169B7EA890FAF"/>
        </w:placeholder>
        <w:showingPlcHdr/>
      </w:sdtPr>
      <w:sdtEndPr/>
      <w:sdtContent>
        <w:p w14:paraId="57C5B03B" w14:textId="77777777" w:rsidR="004F7509" w:rsidRPr="00290898" w:rsidRDefault="00290898" w:rsidP="007508DE">
          <w:pPr>
            <w:ind w:left="4253"/>
            <w:jc w:val="right"/>
            <w:rPr>
              <w:rFonts w:ascii="Parka Regular" w:hAnsi="Parka Regular"/>
            </w:rPr>
          </w:pPr>
          <w:r w:rsidRPr="00290898">
            <w:rPr>
              <w:rStyle w:val="Textedelespacerserv"/>
              <w:rFonts w:ascii="Parka Regular" w:hAnsi="Parka Regular"/>
            </w:rPr>
            <w:t>Entrez l’adresse de la société</w:t>
          </w:r>
        </w:p>
      </w:sdtContent>
    </w:sdt>
    <w:p w14:paraId="57C5B03C" w14:textId="77777777" w:rsidR="004F7509" w:rsidRPr="00290898" w:rsidRDefault="00E50321" w:rsidP="00290898">
      <w:pPr>
        <w:ind w:left="4253"/>
        <w:jc w:val="right"/>
        <w:rPr>
          <w:rFonts w:ascii="Parka Regular" w:hAnsi="Parka Regular"/>
        </w:rPr>
      </w:pPr>
      <w:sdt>
        <w:sdtPr>
          <w:rPr>
            <w:rFonts w:ascii="Parka Regular" w:hAnsi="Parka Regular"/>
            <w:color w:val="808080"/>
          </w:rPr>
          <w:id w:val="1840659736"/>
          <w:placeholder>
            <w:docPart w:val="4FEF863466594F73A59F7BA5209FFBA6"/>
          </w:placeholder>
          <w:showingPlcHdr/>
        </w:sdtPr>
        <w:sdtEndPr/>
        <w:sdtContent>
          <w:r w:rsidR="00290898" w:rsidRPr="00290898">
            <w:rPr>
              <w:rStyle w:val="Textedelespacerserv"/>
              <w:rFonts w:ascii="Parka Regular" w:hAnsi="Parka Regular"/>
            </w:rPr>
            <w:t>Code postal</w:t>
          </w:r>
        </w:sdtContent>
      </w:sdt>
      <w:r w:rsidR="00290898" w:rsidRPr="00290898">
        <w:rPr>
          <w:rFonts w:ascii="Parka Regular" w:hAnsi="Parka Regular"/>
        </w:rPr>
        <w:t xml:space="preserve"> </w:t>
      </w:r>
      <w:sdt>
        <w:sdtPr>
          <w:rPr>
            <w:rFonts w:ascii="Parka Regular" w:hAnsi="Parka Regular"/>
          </w:rPr>
          <w:id w:val="-2053526269"/>
          <w:placeholder>
            <w:docPart w:val="5F5158DF74AE4A8C97D59C9B20F9E21E"/>
          </w:placeholder>
          <w:showingPlcHdr/>
        </w:sdtPr>
        <w:sdtEndPr/>
        <w:sdtContent>
          <w:r w:rsidR="00290898" w:rsidRPr="00290898">
            <w:rPr>
              <w:rStyle w:val="Textedelespacerserv"/>
              <w:rFonts w:ascii="Parka Regular" w:hAnsi="Parka Regular"/>
            </w:rPr>
            <w:t>Commune</w:t>
          </w:r>
        </w:sdtContent>
      </w:sdt>
    </w:p>
    <w:p w14:paraId="57C5B03D" w14:textId="77777777" w:rsidR="00FE4B2C" w:rsidRPr="00290898" w:rsidRDefault="00C5418F" w:rsidP="007508DE">
      <w:pPr>
        <w:ind w:left="4253"/>
        <w:jc w:val="right"/>
        <w:rPr>
          <w:rFonts w:ascii="Parka Regular" w:hAnsi="Parka Regular"/>
          <w:sz w:val="24"/>
          <w:szCs w:val="26"/>
        </w:rPr>
      </w:pPr>
      <w:r w:rsidRPr="00290898">
        <w:rPr>
          <w:rFonts w:ascii="Parka Regular" w:hAnsi="Parka Regular"/>
        </w:rPr>
        <w:t xml:space="preserve"> </w:t>
      </w:r>
    </w:p>
    <w:p w14:paraId="57C5B03E" w14:textId="77777777" w:rsidR="00922F2D" w:rsidRPr="00290898" w:rsidRDefault="00922F2D" w:rsidP="00C91373">
      <w:pPr>
        <w:jc w:val="right"/>
        <w:rPr>
          <w:rFonts w:ascii="Parka Regular" w:hAnsi="Parka Regular"/>
          <w:sz w:val="26"/>
          <w:szCs w:val="26"/>
        </w:rPr>
      </w:pPr>
    </w:p>
    <w:p w14:paraId="57C5B03F" w14:textId="77777777" w:rsidR="0027278B" w:rsidRPr="00290898" w:rsidRDefault="0027278B" w:rsidP="00C91373">
      <w:pPr>
        <w:jc w:val="right"/>
        <w:rPr>
          <w:rFonts w:ascii="Parka Regular" w:hAnsi="Parka Regular"/>
          <w:sz w:val="26"/>
          <w:szCs w:val="26"/>
        </w:rPr>
      </w:pPr>
    </w:p>
    <w:p w14:paraId="57C5B040" w14:textId="77777777" w:rsidR="00FE4B2C" w:rsidRPr="00290898" w:rsidRDefault="004F7509" w:rsidP="00621FF2">
      <w:pPr>
        <w:rPr>
          <w:rFonts w:ascii="Parka Regular" w:hAnsi="Parka Regular"/>
          <w:b/>
        </w:rPr>
      </w:pPr>
      <w:r w:rsidRPr="00290898">
        <w:rPr>
          <w:rFonts w:ascii="Parka Regular" w:hAnsi="Parka Regular"/>
          <w:b/>
        </w:rPr>
        <w:t>O</w:t>
      </w:r>
      <w:r w:rsidR="00C91373" w:rsidRPr="00290898">
        <w:rPr>
          <w:rFonts w:ascii="Parka Regular" w:hAnsi="Parka Regular"/>
          <w:b/>
        </w:rPr>
        <w:t>bjet :</w:t>
      </w:r>
      <w:r w:rsidR="00290898" w:rsidRPr="00290898">
        <w:rPr>
          <w:rStyle w:val="Style6"/>
          <w:rFonts w:ascii="Parka Regular" w:hAnsi="Parka Regular"/>
        </w:rPr>
        <w:t xml:space="preserve"> </w:t>
      </w:r>
      <w:r w:rsidR="00B665DF">
        <w:rPr>
          <w:rStyle w:val="Style6"/>
          <w:rFonts w:ascii="Parka Regular" w:hAnsi="Parka Regular"/>
        </w:rPr>
        <w:t xml:space="preserve">Terrain de Handball - </w:t>
      </w:r>
      <w:sdt>
        <w:sdtPr>
          <w:rPr>
            <w:rStyle w:val="Style6"/>
            <w:rFonts w:ascii="Parka Regular" w:hAnsi="Parka Regular"/>
          </w:rPr>
          <w:id w:val="339618"/>
          <w:placeholder>
            <w:docPart w:val="9DF20C7A1B014A489518B580535C9CAC"/>
          </w:placeholder>
        </w:sdtPr>
        <w:sdtEndPr>
          <w:rPr>
            <w:rStyle w:val="Policepardfaut"/>
            <w:b/>
          </w:rPr>
        </w:sdtEndPr>
        <w:sdtContent>
          <w:r w:rsidR="00A64115">
            <w:rPr>
              <w:rStyle w:val="Style6"/>
              <w:rFonts w:ascii="Parka Regular" w:hAnsi="Parka Regular"/>
            </w:rPr>
            <w:t xml:space="preserve">Tracé </w:t>
          </w:r>
          <w:r w:rsidR="00DC358C">
            <w:rPr>
              <w:rStyle w:val="Style6"/>
              <w:rFonts w:ascii="Parka Regular" w:hAnsi="Parka Regular"/>
            </w:rPr>
            <w:t>supplémentaire</w:t>
          </w:r>
        </w:sdtContent>
      </w:sdt>
      <w:r w:rsidR="00C91373" w:rsidRPr="00290898">
        <w:rPr>
          <w:rFonts w:ascii="Parka Regular" w:hAnsi="Parka Regular"/>
          <w:b/>
        </w:rPr>
        <w:t xml:space="preserve"> </w:t>
      </w:r>
    </w:p>
    <w:p w14:paraId="57C5B041" w14:textId="77777777" w:rsidR="00C91373" w:rsidRPr="00290898" w:rsidRDefault="00C91373" w:rsidP="00621FF2">
      <w:pPr>
        <w:rPr>
          <w:rFonts w:ascii="Parka Regular" w:hAnsi="Parka Regular"/>
          <w:sz w:val="18"/>
        </w:rPr>
      </w:pPr>
      <w:r w:rsidRPr="00290898">
        <w:rPr>
          <w:rFonts w:ascii="Parka Regular" w:hAnsi="Parka Regular"/>
          <w:sz w:val="16"/>
        </w:rPr>
        <w:t>Dossier suivi par</w:t>
      </w:r>
      <w:r w:rsidRPr="00290898">
        <w:rPr>
          <w:rFonts w:ascii="Calibri" w:hAnsi="Calibri" w:cs="Calibri"/>
          <w:sz w:val="16"/>
        </w:rPr>
        <w:t> </w:t>
      </w:r>
      <w:r w:rsidRPr="00290898">
        <w:rPr>
          <w:rFonts w:ascii="Parka Regular" w:hAnsi="Parka Regular"/>
          <w:sz w:val="16"/>
        </w:rPr>
        <w:t>:</w:t>
      </w:r>
      <w:r w:rsidR="00290898" w:rsidRPr="00290898">
        <w:rPr>
          <w:rStyle w:val="Style8"/>
          <w:rFonts w:ascii="Parka Regular" w:hAnsi="Parka Regular"/>
          <w:sz w:val="20"/>
        </w:rPr>
        <w:t xml:space="preserve"> </w:t>
      </w:r>
      <w:sdt>
        <w:sdtPr>
          <w:rPr>
            <w:rStyle w:val="Style8"/>
            <w:rFonts w:ascii="Parka Regular" w:hAnsi="Parka Regular"/>
            <w:szCs w:val="16"/>
          </w:rPr>
          <w:id w:val="339556"/>
          <w:placeholder>
            <w:docPart w:val="F8D7174E2814445EB0CC3F11F8066170"/>
          </w:placeholder>
          <w:showingPlcHdr/>
          <w:dropDownList>
            <w:listItem w:value="Choisissez un élément."/>
            <w:listItem w:displayText="Ali KADA - Conseiller Technique Sportif - 06 62 01 96 21 - a.kada@handball-bretagne.com" w:value="Ali KADA - Conseiller Technique Sportif - 06 62 01 96 21 - a.kada@handball-bretagne.com"/>
            <w:listItem w:displayText="Benjamin CHATARD - Responsable Développement - Communication - 06 88 49 31 71 - b.chatard@handball-bretagne.com" w:value="Benjamin CHATARD - Responsable Développement - Communication - 06 88 49 31 71 - b.chatard@handball-bretagne.com"/>
            <w:listItem w:displayText="Cathy NEVEU - Directrice Administrative - 02 99 31 31 34 / 06 72 93 25 32 - c.neveu@handball-bretagne.com" w:value="Cathy NEVEU - Directrice Administrative - 02 99 31 31 34 / 06 72 93 25 32 - c.neveu@handball-bretagne.com"/>
            <w:listItem w:displayText="Damien NEDELEC - Éducateur Sportif - 06 99 72 02 05 - nedelec.damien@hotmail.fr" w:value="Damien NEDELEC - Éducateur Sportif - 06 99 72 02 05 - nedelec.damien@hotmail.fr"/>
            <w:listItem w:displayText="François BALOCHE - Intervenant IFOHB et Formation à Distance - 02 99 31 33 88 - f.baloche@handball-bretagne.com" w:value="François BALOCHE - Intervenant IFOHB et Formation à Distance - 02 99 31 33 88 - f.baloche@handball-bretagne.com"/>
            <w:listItem w:displayText="Hélène MAINGUY - Assistante administrative ETR et IFOHB - 02 99 31 57 57 - h.mainguy@handball-bretagne.com" w:value="Hélène MAINGUY - Assistante administrative ETR et IFOHB - 02 99 31 57 57 - h.mainguy@handball-bretagne.com"/>
            <w:listItem w:displayText="Hugo ANDRIEUX - Agent de développement et de communication - 06 30 90 92 01 - h.andrieux@handball-bretagne.com" w:value="Hugo ANDRIEUX - Agent de développement et de communication - 06 30 90 92 01 - h.andrieux@handball-bretagne.com"/>
            <w:listItem w:displayText="Jean-Marie RAYNAUD - Chargé de formation - 06 03 52 21 67 - j-m.raynaud@handball-bretagne.com" w:value="Jean-Marie RAYNAUD - Chargé de formation - 06 03 52 21 67 - j-m.raynaud@handball-bretagne.com"/>
            <w:listItem w:displayText="Marion LE MAT - Conseillère Technique Territoriale - 06 73 25 54 72 - m.le-mat@handball-bretagne.com" w:value="Marion LE MAT - Conseillère Technique Territoriale - 06 73 25 54 72 - m.le-mat@handball-bretagne.com"/>
            <w:listItem w:displayText="Mirko PERISIC - Conseiller Technique Sportif - 06 84 92 02 64 - m.perisic@handball-bretagne.com" w:value="Mirko PERISIC - Conseiller Technique Sportif - 06 84 92 02 64 - m.perisic@handball-bretagne.com"/>
            <w:listItem w:displayText="Pierre TAILLE - Directeur Technique Régional - 07 68 67 69 54 - p.taille@handball-bretagne.com" w:value="Pierre TAILLE - Directeur Technique Régional - 07 68 67 69 54 - p.taille@handball-bretagne.com"/>
            <w:listItem w:displayText="Serge DESNOES - Secrétaire COC - CRA - 02 99 31 31 33 / 06 80 92 93 02 - s.desnoes@handball-bretagne.com" w:value="Serge DESNOES - Secrétaire COC - CRA - 02 99 31 31 33 / 06 80 92 93 02 - s.desnoes@handball-bretagne.com"/>
            <w:listItem w:displayText="Thierry GUEGAN - Conseiller Technique Fédéral - 06 72 93 25 35 - thierry.lbhb@wanadoo.fr" w:value="Thierry GUEGAN - Conseiller Technique Fédéral - 06 72 93 25 35 - thierry.lbhb@wanadoo.fr"/>
          </w:dropDownList>
        </w:sdtPr>
        <w:sdtEndPr>
          <w:rPr>
            <w:rStyle w:val="Policepardfaut"/>
            <w:sz w:val="22"/>
          </w:rPr>
        </w:sdtEndPr>
        <w:sdtContent>
          <w:r w:rsidR="00290898" w:rsidRPr="00290898">
            <w:rPr>
              <w:rStyle w:val="Textedelespacerserv"/>
              <w:rFonts w:ascii="Parka Regular" w:hAnsi="Parka Regular"/>
              <w:sz w:val="16"/>
              <w:szCs w:val="16"/>
            </w:rPr>
            <w:t>Choisissez un élément.</w:t>
          </w:r>
        </w:sdtContent>
      </w:sdt>
    </w:p>
    <w:p w14:paraId="57C5B042" w14:textId="77777777" w:rsidR="006057FF" w:rsidRDefault="006057FF" w:rsidP="004F7509">
      <w:pPr>
        <w:jc w:val="both"/>
        <w:rPr>
          <w:rFonts w:ascii="Parka Regular" w:hAnsi="Parka Regular"/>
        </w:rPr>
      </w:pPr>
    </w:p>
    <w:p w14:paraId="57C5B043" w14:textId="77777777" w:rsidR="00A64115" w:rsidRPr="00290898" w:rsidRDefault="00A64115" w:rsidP="004F7509">
      <w:pPr>
        <w:jc w:val="both"/>
        <w:rPr>
          <w:rFonts w:ascii="Parka Regular" w:hAnsi="Parka Regular"/>
        </w:rPr>
      </w:pPr>
    </w:p>
    <w:sdt>
      <w:sdtPr>
        <w:rPr>
          <w:rFonts w:ascii="Parka Regular" w:hAnsi="Parka Regular"/>
          <w:color w:val="808080"/>
        </w:rPr>
        <w:id w:val="20349567"/>
        <w:placeholder>
          <w:docPart w:val="D6C0849CDD91460DA4A51C40D465957B"/>
        </w:placeholder>
      </w:sdtPr>
      <w:sdtEndPr/>
      <w:sdtContent>
        <w:p w14:paraId="57C5B044" w14:textId="77777777" w:rsidR="00290898" w:rsidRPr="00290898" w:rsidRDefault="000F53C8" w:rsidP="00290898">
          <w:pPr>
            <w:jc w:val="both"/>
            <w:rPr>
              <w:rFonts w:ascii="Parka Regular" w:hAnsi="Parka Regular"/>
            </w:rPr>
          </w:pPr>
          <w:r>
            <w:rPr>
              <w:rFonts w:ascii="Parka Regular" w:hAnsi="Parka Regular"/>
            </w:rPr>
            <w:t>Madame, Monsieur,</w:t>
          </w:r>
        </w:p>
      </w:sdtContent>
    </w:sdt>
    <w:p w14:paraId="57C5B045" w14:textId="77777777" w:rsidR="00785F77" w:rsidRPr="00290898" w:rsidRDefault="00785F77">
      <w:pPr>
        <w:rPr>
          <w:rFonts w:ascii="Parka Regular" w:hAnsi="Parka Regular"/>
        </w:rPr>
      </w:pPr>
    </w:p>
    <w:p w14:paraId="57C5B046" w14:textId="77777777" w:rsidR="00E645E0" w:rsidRDefault="00E645E0" w:rsidP="00290898">
      <w:pPr>
        <w:spacing w:line="276" w:lineRule="auto"/>
        <w:jc w:val="both"/>
        <w:rPr>
          <w:rStyle w:val="Style18"/>
          <w:rFonts w:ascii="Parka Regular" w:hAnsi="Parka Regular"/>
        </w:rPr>
      </w:pPr>
    </w:p>
    <w:sdt>
      <w:sdtPr>
        <w:rPr>
          <w:rStyle w:val="Style18"/>
          <w:rFonts w:ascii="Parka Regular" w:hAnsi="Parka Regular"/>
        </w:rPr>
        <w:alias w:val="Tapez le corps de la lettre"/>
        <w:tag w:val="Tapez le corps de la lettre"/>
        <w:id w:val="-285342679"/>
        <w:placeholder>
          <w:docPart w:val="F24B4192F31C40CD94507FF231AA3CAE"/>
        </w:placeholder>
      </w:sdtPr>
      <w:sdtEndPr>
        <w:rPr>
          <w:rStyle w:val="Policepardfaut"/>
          <w:color w:val="808080"/>
          <w:sz w:val="20"/>
        </w:rPr>
      </w:sdtEndPr>
      <w:sdtContent>
        <w:p w14:paraId="210AE96D" w14:textId="77777777" w:rsidR="00BB0E0E" w:rsidRDefault="00E645E0" w:rsidP="00E645E0">
          <w:pPr>
            <w:spacing w:line="276" w:lineRule="auto"/>
            <w:jc w:val="both"/>
            <w:rPr>
              <w:rStyle w:val="Style18"/>
              <w:rFonts w:ascii="Parka Regular" w:hAnsi="Parka Regular"/>
            </w:rPr>
          </w:pPr>
          <w:r>
            <w:rPr>
              <w:rStyle w:val="Style18"/>
              <w:rFonts w:ascii="Parka Regular" w:hAnsi="Parka Regular"/>
            </w:rPr>
            <w:t xml:space="preserve">Lors de la dernière Assemblée Générale </w:t>
          </w:r>
          <w:r w:rsidR="00BB0E0E">
            <w:rPr>
              <w:rStyle w:val="Style18"/>
              <w:rFonts w:ascii="Parka Regular" w:hAnsi="Parka Regular"/>
            </w:rPr>
            <w:t xml:space="preserve">de la </w:t>
          </w:r>
          <w:r>
            <w:rPr>
              <w:rStyle w:val="Style18"/>
              <w:rFonts w:ascii="Parka Regular" w:hAnsi="Parka Regular"/>
            </w:rPr>
            <w:t>Ligue de Bretagne de Handball qui s’est tenue en Juin 2019, le règlement de jeu pour la catégorie de moins de 11 a changé.</w:t>
          </w:r>
        </w:p>
        <w:p w14:paraId="1F3F2A42" w14:textId="77777777" w:rsidR="00BB0E0E" w:rsidRDefault="00BB0E0E" w:rsidP="00E645E0">
          <w:pPr>
            <w:spacing w:line="276" w:lineRule="auto"/>
            <w:jc w:val="both"/>
            <w:rPr>
              <w:rStyle w:val="Style18"/>
              <w:rFonts w:ascii="Parka Regular" w:hAnsi="Parka Regular"/>
            </w:rPr>
          </w:pPr>
        </w:p>
        <w:p w14:paraId="57C5B047" w14:textId="3AA9CD8B" w:rsidR="00E645E0" w:rsidRDefault="00E645E0" w:rsidP="00E645E0">
          <w:pPr>
            <w:spacing w:line="276" w:lineRule="auto"/>
            <w:jc w:val="both"/>
            <w:rPr>
              <w:rStyle w:val="Style18"/>
              <w:rFonts w:ascii="Parka Regular" w:hAnsi="Parka Regular"/>
            </w:rPr>
          </w:pPr>
          <w:r>
            <w:rPr>
              <w:rStyle w:val="Style18"/>
              <w:rFonts w:ascii="Parka Regular" w:hAnsi="Parka Regular"/>
            </w:rPr>
            <w:t>Dans le cadre de la formation des joueurs de cette catégorie, le tracé de la zone est à 4m50 au lieu de 6m. Ce dispositif a pour but d’aider les jeunes joueurs à marquer malgré la présence de défenseurs entre le tireur et le but et permet un apprentissage progressif de notre discipline.</w:t>
          </w:r>
        </w:p>
        <w:p w14:paraId="57C5B048" w14:textId="77777777" w:rsidR="00E645E0" w:rsidRDefault="00E645E0" w:rsidP="004935B1">
          <w:pPr>
            <w:spacing w:line="276" w:lineRule="auto"/>
            <w:jc w:val="both"/>
            <w:rPr>
              <w:rStyle w:val="Style18"/>
              <w:rFonts w:ascii="Parka Regular" w:hAnsi="Parka Regular"/>
            </w:rPr>
          </w:pPr>
        </w:p>
        <w:p w14:paraId="57C5B049" w14:textId="5544FADF" w:rsidR="00A64115" w:rsidRDefault="00E645E0" w:rsidP="004935B1">
          <w:pPr>
            <w:spacing w:line="276" w:lineRule="auto"/>
            <w:jc w:val="both"/>
            <w:rPr>
              <w:rStyle w:val="Style18"/>
              <w:rFonts w:ascii="Parka Regular" w:hAnsi="Parka Regular"/>
            </w:rPr>
          </w:pPr>
          <w:r>
            <w:rPr>
              <w:rStyle w:val="Style18"/>
              <w:rFonts w:ascii="Parka Regular" w:hAnsi="Parka Regular"/>
            </w:rPr>
            <w:t>Aussi</w:t>
          </w:r>
          <w:r w:rsidR="00BB0E0E">
            <w:rPr>
              <w:rStyle w:val="Style18"/>
              <w:rFonts w:ascii="Parka Regular" w:hAnsi="Parka Regular"/>
            </w:rPr>
            <w:t>,</w:t>
          </w:r>
          <w:r>
            <w:rPr>
              <w:rStyle w:val="Style18"/>
              <w:rFonts w:ascii="Parka Regular" w:hAnsi="Parka Regular"/>
            </w:rPr>
            <w:t xml:space="preserve"> p</w:t>
          </w:r>
          <w:r w:rsidR="00A64115">
            <w:rPr>
              <w:rStyle w:val="Style18"/>
              <w:rFonts w:ascii="Parka Regular" w:hAnsi="Parka Regular"/>
            </w:rPr>
            <w:t>ar la présente, no</w:t>
          </w:r>
          <w:r w:rsidR="00B665DF">
            <w:rPr>
              <w:rStyle w:val="Style18"/>
              <w:rFonts w:ascii="Parka Regular" w:hAnsi="Parka Regular"/>
            </w:rPr>
            <w:t xml:space="preserve">tre club </w:t>
          </w:r>
          <w:r w:rsidR="00B665DF" w:rsidRPr="00B665DF">
            <w:rPr>
              <w:rStyle w:val="Style18"/>
              <w:rFonts w:ascii="Parka Regular" w:hAnsi="Parka Regular"/>
              <w:highlight w:val="yellow"/>
            </w:rPr>
            <w:t>XXXXXXX</w:t>
          </w:r>
          <w:r w:rsidR="00B665DF">
            <w:rPr>
              <w:rStyle w:val="Style18"/>
              <w:rFonts w:ascii="Parka Regular" w:hAnsi="Parka Regular"/>
            </w:rPr>
            <w:t xml:space="preserve"> vous sollicite </w:t>
          </w:r>
          <w:r w:rsidR="00A64115">
            <w:rPr>
              <w:rStyle w:val="Style18"/>
              <w:rFonts w:ascii="Parka Regular" w:hAnsi="Parka Regular"/>
            </w:rPr>
            <w:t>pour effectuer un tracé supplémentaire</w:t>
          </w:r>
          <w:r w:rsidR="00B665DF">
            <w:rPr>
              <w:rStyle w:val="Style18"/>
              <w:rFonts w:ascii="Parka Regular" w:hAnsi="Parka Regular"/>
            </w:rPr>
            <w:t xml:space="preserve"> </w:t>
          </w:r>
          <w:r w:rsidR="00F60F5C">
            <w:rPr>
              <w:rStyle w:val="Style18"/>
              <w:rFonts w:ascii="Parka Regular" w:hAnsi="Parka Regular"/>
            </w:rPr>
            <w:t xml:space="preserve">à 4m50 </w:t>
          </w:r>
          <w:r w:rsidR="00B665DF">
            <w:rPr>
              <w:rStyle w:val="Style18"/>
              <w:rFonts w:ascii="Parka Regular" w:hAnsi="Parka Regular"/>
            </w:rPr>
            <w:t>au niveau du terrain de handball</w:t>
          </w:r>
          <w:r w:rsidR="00A64115">
            <w:rPr>
              <w:rStyle w:val="Style18"/>
              <w:rFonts w:ascii="Parka Regular" w:hAnsi="Parka Regular"/>
            </w:rPr>
            <w:t xml:space="preserve"> dans le </w:t>
          </w:r>
          <w:r w:rsidR="00A64115" w:rsidRPr="00B665DF">
            <w:rPr>
              <w:rStyle w:val="Style18"/>
              <w:rFonts w:ascii="Parka Regular" w:hAnsi="Parka Regular"/>
              <w:highlight w:val="yellow"/>
            </w:rPr>
            <w:t>complexe sportif de XXXXX</w:t>
          </w:r>
          <w:r w:rsidR="00A64115">
            <w:rPr>
              <w:rStyle w:val="Style18"/>
              <w:rFonts w:ascii="Parka Regular" w:hAnsi="Parka Regular"/>
            </w:rPr>
            <w:t>.</w:t>
          </w:r>
        </w:p>
        <w:p w14:paraId="57C5B04A" w14:textId="0EB9A214" w:rsidR="00A64115" w:rsidRDefault="001E526E" w:rsidP="004935B1">
          <w:pPr>
            <w:spacing w:line="276" w:lineRule="auto"/>
            <w:jc w:val="both"/>
            <w:rPr>
              <w:rStyle w:val="Style18"/>
              <w:rFonts w:ascii="Parka Regular" w:hAnsi="Parka Regular"/>
            </w:rPr>
          </w:pP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7C5B058" wp14:editId="72785DF6">
                    <wp:simplePos x="0" y="0"/>
                    <wp:positionH relativeFrom="column">
                      <wp:posOffset>-5535930</wp:posOffset>
                    </wp:positionH>
                    <wp:positionV relativeFrom="paragraph">
                      <wp:posOffset>99060</wp:posOffset>
                    </wp:positionV>
                    <wp:extent cx="10591165" cy="4460240"/>
                    <wp:effectExtent l="2540" t="635" r="7620" b="6350"/>
                    <wp:wrapNone/>
                    <wp:docPr id="1" name="Rectangl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591165" cy="446024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7">
                                <a:alphaModFix amt="10000"/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48C9F57" id="Rectangle 6" o:spid="_x0000_s1026" style="position:absolute;margin-left:-435.9pt;margin-top:7.8pt;width:833.95pt;height:35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" stroked="f" strokeweight="2pt">
                    <v:fill r:id="rId8" o:title="" opacity="6554f" recolor="t" rotate="t" type="frame"/>
                  </v:rect>
                </w:pict>
              </mc:Fallback>
            </mc:AlternateContent>
          </w:r>
        </w:p>
        <w:p w14:paraId="57C5B04B" w14:textId="77777777" w:rsidR="00B665DF" w:rsidRDefault="00C97BF1" w:rsidP="004935B1">
          <w:pPr>
            <w:spacing w:line="276" w:lineRule="auto"/>
            <w:jc w:val="both"/>
            <w:rPr>
              <w:rStyle w:val="Style18"/>
              <w:rFonts w:ascii="Parka Regular" w:hAnsi="Parka Regular"/>
            </w:rPr>
          </w:pPr>
          <w:r>
            <w:rPr>
              <w:rStyle w:val="Style18"/>
              <w:rFonts w:ascii="Parka Regular" w:hAnsi="Parka Regular"/>
            </w:rPr>
            <w:t>Nous espérons que vous apporterez une réponse positive à notre demande.</w:t>
          </w:r>
        </w:p>
        <w:p w14:paraId="57C5B04C" w14:textId="77777777" w:rsidR="00C97BF1" w:rsidRDefault="00C97BF1" w:rsidP="004935B1">
          <w:pPr>
            <w:spacing w:line="276" w:lineRule="auto"/>
            <w:jc w:val="both"/>
            <w:rPr>
              <w:rStyle w:val="Style18"/>
              <w:rFonts w:ascii="Parka Regular" w:hAnsi="Parka Regular"/>
            </w:rPr>
          </w:pPr>
        </w:p>
        <w:p w14:paraId="57C5B04D" w14:textId="77777777" w:rsidR="00C97BF1" w:rsidRDefault="00C97BF1" w:rsidP="004935B1">
          <w:pPr>
            <w:spacing w:line="276" w:lineRule="auto"/>
            <w:jc w:val="both"/>
            <w:rPr>
              <w:rStyle w:val="Style18"/>
              <w:rFonts w:ascii="Parka Regular" w:hAnsi="Parka Regular"/>
            </w:rPr>
          </w:pPr>
          <w:r>
            <w:rPr>
              <w:rStyle w:val="Style18"/>
              <w:rFonts w:ascii="Parka Regular" w:hAnsi="Parka Regular"/>
            </w:rPr>
            <w:t>Nous sommes à votre disposition pour toute question</w:t>
          </w:r>
          <w:r w:rsidR="00E645E0">
            <w:rPr>
              <w:rStyle w:val="Style18"/>
              <w:rFonts w:ascii="Parka Regular" w:hAnsi="Parka Regular"/>
            </w:rPr>
            <w:t xml:space="preserve"> complémentaire.</w:t>
          </w:r>
        </w:p>
        <w:p w14:paraId="57C5B04E" w14:textId="77777777" w:rsidR="00B665DF" w:rsidRDefault="00B665DF" w:rsidP="004935B1">
          <w:pPr>
            <w:spacing w:line="276" w:lineRule="auto"/>
            <w:jc w:val="both"/>
            <w:rPr>
              <w:rStyle w:val="Style18"/>
              <w:rFonts w:ascii="Parka Regular" w:hAnsi="Parka Regular"/>
            </w:rPr>
          </w:pPr>
        </w:p>
        <w:p w14:paraId="57C5B04F" w14:textId="77777777" w:rsidR="00922F2D" w:rsidRPr="00290898" w:rsidRDefault="00E50321" w:rsidP="004935B1">
          <w:pPr>
            <w:spacing w:line="276" w:lineRule="auto"/>
            <w:jc w:val="both"/>
            <w:rPr>
              <w:rFonts w:ascii="Parka Regular" w:hAnsi="Parka Regular"/>
            </w:rPr>
          </w:pPr>
        </w:p>
      </w:sdtContent>
    </w:sdt>
    <w:p w14:paraId="57C5B050" w14:textId="77777777" w:rsidR="00E15ED7" w:rsidRPr="00290898" w:rsidRDefault="00E15ED7" w:rsidP="00922F2D">
      <w:pPr>
        <w:ind w:left="1560"/>
        <w:rPr>
          <w:rFonts w:ascii="Parka Regular" w:hAnsi="Parka Regular"/>
        </w:rPr>
      </w:pPr>
    </w:p>
    <w:p w14:paraId="57C5B051" w14:textId="77777777" w:rsidR="00290898" w:rsidRPr="00290898" w:rsidRDefault="00290898" w:rsidP="00290898">
      <w:pPr>
        <w:ind w:left="1560"/>
        <w:rPr>
          <w:rFonts w:ascii="Parka Regular" w:hAnsi="Parka Regular"/>
        </w:rPr>
      </w:pPr>
      <w:r w:rsidRPr="00290898">
        <w:rPr>
          <w:rStyle w:val="Style9"/>
          <w:rFonts w:ascii="Parka Regular" w:hAnsi="Parka Regular"/>
        </w:rPr>
        <w:tab/>
      </w:r>
      <w:r w:rsidRPr="00290898">
        <w:rPr>
          <w:rStyle w:val="Style9"/>
          <w:rFonts w:ascii="Parka Regular" w:hAnsi="Parka Regular"/>
        </w:rPr>
        <w:tab/>
      </w:r>
      <w:sdt>
        <w:sdtPr>
          <w:rPr>
            <w:rStyle w:val="Style9"/>
            <w:rFonts w:ascii="Parka Regular" w:hAnsi="Parka Regular"/>
          </w:rPr>
          <w:id w:val="339580"/>
          <w:placeholder>
            <w:docPart w:val="EE1F87E67F7C4D9E93FC4E607D24A251"/>
          </w:placeholder>
          <w:showingPlcHdr/>
        </w:sdtPr>
        <w:sdtEndPr>
          <w:rPr>
            <w:rStyle w:val="Policepardfaut"/>
          </w:rPr>
        </w:sdtEndPr>
        <w:sdtContent>
          <w:r w:rsidRPr="00290898">
            <w:rPr>
              <w:rStyle w:val="Textedelespacerserv"/>
              <w:rFonts w:ascii="Parka Regular" w:hAnsi="Parka Regular"/>
            </w:rPr>
            <w:t>Tapez le nom de l’expéditeur.</w:t>
          </w:r>
        </w:sdtContent>
      </w:sdt>
    </w:p>
    <w:p w14:paraId="57C5B052" w14:textId="77777777" w:rsidR="00290898" w:rsidRPr="00290898" w:rsidRDefault="00290898" w:rsidP="00290898">
      <w:pPr>
        <w:ind w:left="1560"/>
        <w:rPr>
          <w:rFonts w:ascii="Parka Regular" w:hAnsi="Parka Regular"/>
        </w:rPr>
      </w:pPr>
      <w:r w:rsidRPr="00290898">
        <w:rPr>
          <w:rStyle w:val="Style10"/>
          <w:rFonts w:ascii="Parka Regular" w:hAnsi="Parka Regular"/>
        </w:rPr>
        <w:tab/>
      </w:r>
      <w:r w:rsidRPr="00290898">
        <w:rPr>
          <w:rStyle w:val="Style10"/>
          <w:rFonts w:ascii="Parka Regular" w:hAnsi="Parka Regular"/>
        </w:rPr>
        <w:tab/>
      </w:r>
      <w:sdt>
        <w:sdtPr>
          <w:rPr>
            <w:rStyle w:val="Style10"/>
            <w:rFonts w:ascii="Parka Regular" w:hAnsi="Parka Regular"/>
          </w:rPr>
          <w:id w:val="339587"/>
          <w:placeholder>
            <w:docPart w:val="0171BDBD81E04FA3A453B0D602FAD226"/>
          </w:placeholder>
          <w:showingPlcHdr/>
        </w:sdtPr>
        <w:sdtEndPr>
          <w:rPr>
            <w:rStyle w:val="Policepardfaut"/>
            <w:color w:val="808080"/>
          </w:rPr>
        </w:sdtEndPr>
        <w:sdtContent>
          <w:r w:rsidRPr="00290898">
            <w:rPr>
              <w:rStyle w:val="Textedelespacerserv"/>
              <w:rFonts w:ascii="Parka Regular" w:hAnsi="Parka Regular"/>
            </w:rPr>
            <w:t>Tapez le titre de l’expéditeur.</w:t>
          </w:r>
        </w:sdtContent>
      </w:sdt>
    </w:p>
    <w:p w14:paraId="57C5B053" w14:textId="77777777" w:rsidR="00290898" w:rsidRPr="00290898" w:rsidRDefault="00290898" w:rsidP="00290898">
      <w:pPr>
        <w:ind w:left="852" w:firstLine="708"/>
        <w:rPr>
          <w:rFonts w:ascii="Parka Regular" w:hAnsi="Parka Regular"/>
        </w:rPr>
      </w:pPr>
      <w:r w:rsidRPr="00290898">
        <w:rPr>
          <w:rStyle w:val="Style11"/>
          <w:rFonts w:ascii="Parka Regular" w:hAnsi="Parka Regular"/>
        </w:rPr>
        <w:tab/>
      </w:r>
      <w:r w:rsidRPr="00290898">
        <w:rPr>
          <w:rStyle w:val="Style11"/>
          <w:rFonts w:ascii="Parka Regular" w:hAnsi="Parka Regular"/>
        </w:rPr>
        <w:tab/>
      </w:r>
      <w:sdt>
        <w:sdtPr>
          <w:rPr>
            <w:rStyle w:val="Style11"/>
            <w:rFonts w:ascii="Parka Regular" w:hAnsi="Parka Regular"/>
          </w:rPr>
          <w:id w:val="339590"/>
          <w:placeholder>
            <w:docPart w:val="BDBC19624AAB48B791D9F4DBB8D4DBBF"/>
          </w:placeholder>
          <w:showingPlcHdr/>
        </w:sdtPr>
        <w:sdtEndPr>
          <w:rPr>
            <w:rStyle w:val="Policepardfaut"/>
            <w:color w:val="808080"/>
          </w:rPr>
        </w:sdtEndPr>
        <w:sdtContent>
          <w:r w:rsidRPr="00290898">
            <w:rPr>
              <w:rStyle w:val="Textedelespacerserv"/>
              <w:rFonts w:ascii="Parka Regular" w:hAnsi="Parka Regular"/>
            </w:rPr>
            <w:t>Tapez le nom de la société de l’expéditeur.</w:t>
          </w:r>
        </w:sdtContent>
      </w:sdt>
    </w:p>
    <w:p w14:paraId="57C5B054" w14:textId="77777777" w:rsidR="00922F2D" w:rsidRPr="00290898" w:rsidRDefault="00922F2D" w:rsidP="00E15ED7">
      <w:pPr>
        <w:ind w:left="852" w:firstLine="708"/>
        <w:rPr>
          <w:rFonts w:ascii="Parka Regular" w:hAnsi="Parka Regular"/>
        </w:rPr>
      </w:pPr>
    </w:p>
    <w:p w14:paraId="57C5B055" w14:textId="77777777" w:rsidR="00FE4B2C" w:rsidRPr="00290898" w:rsidRDefault="00FE4B2C" w:rsidP="00922F2D">
      <w:pPr>
        <w:ind w:left="1560"/>
        <w:rPr>
          <w:rFonts w:ascii="Parka Regular" w:hAnsi="Parka Regular"/>
        </w:rPr>
      </w:pPr>
    </w:p>
    <w:p w14:paraId="57C5B056" w14:textId="77777777" w:rsidR="00290898" w:rsidRPr="00290898" w:rsidRDefault="00290898" w:rsidP="00290898">
      <w:pPr>
        <w:rPr>
          <w:rFonts w:ascii="Parka Regular" w:hAnsi="Parka Regular"/>
          <w:sz w:val="18"/>
        </w:rPr>
      </w:pPr>
      <w:r w:rsidRPr="00290898">
        <w:rPr>
          <w:rFonts w:ascii="Parka Regular" w:hAnsi="Parka Regular"/>
          <w:sz w:val="18"/>
        </w:rPr>
        <w:t>PJ</w:t>
      </w:r>
      <w:r w:rsidRPr="00290898">
        <w:rPr>
          <w:rFonts w:ascii="Calibri" w:hAnsi="Calibri" w:cs="Calibri"/>
          <w:sz w:val="18"/>
        </w:rPr>
        <w:t> </w:t>
      </w:r>
      <w:r w:rsidRPr="00290898">
        <w:rPr>
          <w:rFonts w:ascii="Parka Regular" w:hAnsi="Parka Regular"/>
          <w:sz w:val="18"/>
        </w:rPr>
        <w:t xml:space="preserve">: </w:t>
      </w:r>
      <w:sdt>
        <w:sdtPr>
          <w:rPr>
            <w:rStyle w:val="Style14"/>
            <w:rFonts w:ascii="Parka Regular" w:hAnsi="Parka Regular"/>
          </w:rPr>
          <w:id w:val="339613"/>
          <w:placeholder>
            <w:docPart w:val="5EAD2FE2D11C43F18736003EF27E993A"/>
          </w:placeholder>
          <w:showingPlcHdr/>
        </w:sdtPr>
        <w:sdtEndPr>
          <w:rPr>
            <w:rStyle w:val="Policepardfaut"/>
            <w:sz w:val="22"/>
          </w:rPr>
        </w:sdtEndPr>
        <w:sdtContent>
          <w:r w:rsidRPr="00290898">
            <w:rPr>
              <w:rStyle w:val="Textedelespacerserv"/>
              <w:rFonts w:ascii="Parka Regular" w:hAnsi="Parka Regular"/>
            </w:rPr>
            <w:t>Titre de la pièce jointe.</w:t>
          </w:r>
        </w:sdtContent>
      </w:sdt>
    </w:p>
    <w:p w14:paraId="57C5B057" w14:textId="77777777" w:rsidR="00FE4B2C" w:rsidRPr="00290898" w:rsidRDefault="00290898" w:rsidP="00FE4B2C">
      <w:pPr>
        <w:rPr>
          <w:rFonts w:ascii="Parka Regular" w:hAnsi="Parka Regular"/>
          <w:sz w:val="18"/>
        </w:rPr>
      </w:pPr>
      <w:r w:rsidRPr="00290898">
        <w:rPr>
          <w:rFonts w:ascii="Parka Regular" w:hAnsi="Parka Regular"/>
          <w:sz w:val="18"/>
        </w:rPr>
        <w:t xml:space="preserve">Copie à </w:t>
      </w:r>
      <w:sdt>
        <w:sdtPr>
          <w:rPr>
            <w:rStyle w:val="Style15"/>
            <w:rFonts w:ascii="Parka Regular" w:hAnsi="Parka Regular"/>
          </w:rPr>
          <w:id w:val="339615"/>
          <w:placeholder>
            <w:docPart w:val="025C61AD98894652BDD753AF537EC239"/>
          </w:placeholder>
          <w:showingPlcHdr/>
        </w:sdtPr>
        <w:sdtEndPr>
          <w:rPr>
            <w:rStyle w:val="Policepardfaut"/>
            <w:sz w:val="22"/>
          </w:rPr>
        </w:sdtEndPr>
        <w:sdtContent>
          <w:r w:rsidRPr="00290898">
            <w:rPr>
              <w:rStyle w:val="Textedelespacerserv"/>
              <w:rFonts w:ascii="Parka Regular" w:hAnsi="Parka Regular"/>
            </w:rPr>
            <w:t>Liste des personnes en copie.</w:t>
          </w:r>
        </w:sdtContent>
      </w:sdt>
      <w:r w:rsidR="00FE4B2C" w:rsidRPr="00290898">
        <w:rPr>
          <w:rFonts w:ascii="Parka Regular" w:hAnsi="Parka Regular"/>
          <w:sz w:val="18"/>
        </w:rPr>
        <w:t xml:space="preserve"> </w:t>
      </w:r>
    </w:p>
    <w:sectPr w:rsidR="00FE4B2C" w:rsidRPr="00290898" w:rsidSect="007329AF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64C224" w14:textId="77777777" w:rsidR="00E50321" w:rsidRDefault="00E50321" w:rsidP="00C91373">
      <w:r>
        <w:separator/>
      </w:r>
    </w:p>
  </w:endnote>
  <w:endnote w:type="continuationSeparator" w:id="0">
    <w:p w14:paraId="1EE6E13C" w14:textId="77777777" w:rsidR="00E50321" w:rsidRDefault="00E50321" w:rsidP="00C913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 ExtraLight">
    <w:panose1 w:val="020B03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Parka Regular">
    <w:panose1 w:val="02000503040000020004"/>
    <w:charset w:val="00"/>
    <w:family w:val="modern"/>
    <w:notTrueType/>
    <w:pitch w:val="variable"/>
    <w:sig w:usb0="800000EF" w:usb1="5000807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C5B05E" w14:textId="0E46BF57" w:rsidR="00BB0E0E" w:rsidRDefault="00BB0E0E">
    <w:pPr>
      <w:pStyle w:val="Pieddepage"/>
    </w:pPr>
    <w:r w:rsidRPr="009A316F">
      <w:rPr>
        <w:noProof/>
        <w:lang w:eastAsia="fr-FR"/>
      </w:rPr>
      <w:drawing>
        <wp:anchor distT="0" distB="0" distL="114300" distR="114300" simplePos="0" relativeHeight="251665408" behindDoc="0" locked="0" layoutInCell="1" allowOverlap="1" wp14:anchorId="57C5B061" wp14:editId="57C5B062">
          <wp:simplePos x="0" y="0"/>
          <wp:positionH relativeFrom="column">
            <wp:posOffset>-231775</wp:posOffset>
          </wp:positionH>
          <wp:positionV relativeFrom="paragraph">
            <wp:posOffset>-217170</wp:posOffset>
          </wp:positionV>
          <wp:extent cx="1045845" cy="431165"/>
          <wp:effectExtent l="0" t="0" r="1905" b="698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FHB_LOGO_LIGUE_BRETAGNE_FD_FC_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5845" cy="431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E526E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7C5B063" wp14:editId="30FA52C9">
              <wp:simplePos x="0" y="0"/>
              <wp:positionH relativeFrom="margin">
                <wp:posOffset>-441960</wp:posOffset>
              </wp:positionH>
              <wp:positionV relativeFrom="paragraph">
                <wp:posOffset>-289560</wp:posOffset>
              </wp:positionV>
              <wp:extent cx="6819265" cy="59055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19265" cy="590550"/>
                      </a:xfrm>
                      <a:prstGeom prst="rect">
                        <a:avLst/>
                      </a:prstGeom>
                      <a:solidFill>
                        <a:srgbClr val="003C74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57C5B064" w14:textId="77777777" w:rsidR="00BB0E0E" w:rsidRPr="00E32887" w:rsidRDefault="00BB0E0E" w:rsidP="009A316F">
                          <w:pPr>
                            <w:ind w:firstLine="2127"/>
                            <w:rPr>
                              <w:rFonts w:ascii="Parka Regular" w:hAnsi="Parka Regular"/>
                            </w:rPr>
                          </w:pPr>
                          <w:r w:rsidRPr="00E32887">
                            <w:rPr>
                              <w:rFonts w:ascii="Parka Regular" w:hAnsi="Parka Regular"/>
                              <w:b/>
                            </w:rPr>
                            <w:t xml:space="preserve">Ligue de Bretagne de Handball - </w:t>
                          </w:r>
                          <w:r w:rsidRPr="00E32887">
                            <w:rPr>
                              <w:rFonts w:ascii="Parka Regular" w:hAnsi="Parka Regular"/>
                            </w:rPr>
                            <w:t>7, route de Vézin - CS 44006 - 35040 RENNES CEDEX</w:t>
                          </w:r>
                        </w:p>
                        <w:p w14:paraId="57C5B065" w14:textId="77777777" w:rsidR="00BB0E0E" w:rsidRPr="00E32887" w:rsidRDefault="00BB0E0E" w:rsidP="009A316F">
                          <w:pPr>
                            <w:ind w:firstLine="2127"/>
                            <w:rPr>
                              <w:rFonts w:ascii="Parka Regular" w:hAnsi="Parka Regular"/>
                            </w:rPr>
                          </w:pPr>
                          <w:r w:rsidRPr="00E32887">
                            <w:rPr>
                              <w:rFonts w:ascii="Parka Regular" w:hAnsi="Parka Regular"/>
                            </w:rPr>
                            <w:t xml:space="preserve">02 99 31 </w:t>
                          </w:r>
                          <w:r>
                            <w:rPr>
                              <w:rFonts w:ascii="Parka Regular" w:hAnsi="Parka Regular"/>
                            </w:rPr>
                            <w:t>33 88</w:t>
                          </w:r>
                          <w:r w:rsidRPr="00E32887">
                            <w:rPr>
                              <w:rFonts w:ascii="Parka Regular" w:hAnsi="Parka Regular"/>
                            </w:rPr>
                            <w:t xml:space="preserve"> </w:t>
                          </w:r>
                          <w:r>
                            <w:rPr>
                              <w:rFonts w:ascii="Parka Regular" w:hAnsi="Parka Regular"/>
                            </w:rPr>
                            <w:t>–</w:t>
                          </w:r>
                          <w:r w:rsidRPr="00E32887">
                            <w:rPr>
                              <w:rFonts w:ascii="Parka Regular" w:hAnsi="Parka Regular"/>
                            </w:rPr>
                            <w:t xml:space="preserve"> </w:t>
                          </w:r>
                          <w:r>
                            <w:rPr>
                              <w:rFonts w:ascii="Parka Regular" w:hAnsi="Parka Regular"/>
                            </w:rPr>
                            <w:t>5300000</w:t>
                          </w:r>
                          <w:r w:rsidRPr="00E32887">
                            <w:rPr>
                              <w:rFonts w:ascii="Parka Regular" w:hAnsi="Parka Regular"/>
                            </w:rPr>
                            <w:t xml:space="preserve"> @</w:t>
                          </w:r>
                          <w:r>
                            <w:rPr>
                              <w:rFonts w:ascii="Parka Regular" w:hAnsi="Parka Regular"/>
                            </w:rPr>
                            <w:t>ffhandball.net</w:t>
                          </w:r>
                          <w:r w:rsidRPr="00E32887">
                            <w:rPr>
                              <w:rFonts w:ascii="Parka Regular" w:hAnsi="Parka Regular"/>
                            </w:rPr>
                            <w:t xml:space="preserve"> – www.handball-bretagne.com</w:t>
                          </w:r>
                        </w:p>
                        <w:p w14:paraId="57C5B066" w14:textId="77777777" w:rsidR="00BB0E0E" w:rsidRPr="00E32887" w:rsidRDefault="00BB0E0E" w:rsidP="009A316F">
                          <w:pPr>
                            <w:ind w:firstLine="2127"/>
                            <w:rPr>
                              <w:rFonts w:ascii="Parka Regular" w:hAnsi="Parka Regular"/>
                            </w:rPr>
                          </w:pPr>
                          <w:r w:rsidRPr="00E32887">
                            <w:rPr>
                              <w:rFonts w:ascii="Parka Regular" w:hAnsi="Parka Regular"/>
                            </w:rPr>
                            <w:t>N° SIRET</w:t>
                          </w:r>
                          <w:r w:rsidRPr="00E32887">
                            <w:rPr>
                              <w:rFonts w:ascii="Calibri" w:hAnsi="Calibri" w:cs="Calibri"/>
                            </w:rPr>
                            <w:t> </w:t>
                          </w:r>
                          <w:r w:rsidRPr="00E32887">
                            <w:rPr>
                              <w:rFonts w:ascii="Parka Regular" w:hAnsi="Parka Regular"/>
                            </w:rPr>
                            <w:t>: 78417469000049</w:t>
                          </w:r>
                        </w:p>
                        <w:p w14:paraId="57C5B067" w14:textId="77777777" w:rsidR="00BB0E0E" w:rsidRPr="00E32887" w:rsidRDefault="00BB0E0E" w:rsidP="009A316F">
                          <w:pPr>
                            <w:ind w:firstLine="2127"/>
                            <w:rPr>
                              <w:rFonts w:ascii="Parka Regular" w:hAnsi="Parka Regular"/>
                            </w:rPr>
                          </w:pPr>
                          <w:r w:rsidRPr="00E32887">
                            <w:rPr>
                              <w:rFonts w:ascii="Parka Regular" w:hAnsi="Parka Regular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C5B06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4.8pt;margin-top:-22.8pt;width:536.95pt;height:46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" fillcolor="#003c74" stroked="f">
              <v:textbox>
                <w:txbxContent>
                  <w:p w14:paraId="57C5B064" w14:textId="77777777" w:rsidR="00BB0E0E" w:rsidRPr="00E32887" w:rsidRDefault="00BB0E0E" w:rsidP="009A316F">
                    <w:pPr>
                      <w:ind w:firstLine="2127"/>
                      <w:rPr>
                        <w:rFonts w:ascii="Parka Regular" w:hAnsi="Parka Regular"/>
                      </w:rPr>
                    </w:pPr>
                    <w:r w:rsidRPr="00E32887">
                      <w:rPr>
                        <w:rFonts w:ascii="Parka Regular" w:hAnsi="Parka Regular"/>
                        <w:b/>
                      </w:rPr>
                      <w:t xml:space="preserve">Ligue de Bretagne de Handball - </w:t>
                    </w:r>
                    <w:r w:rsidRPr="00E32887">
                      <w:rPr>
                        <w:rFonts w:ascii="Parka Regular" w:hAnsi="Parka Regular"/>
                      </w:rPr>
                      <w:t>7, route de Vézin - CS 44006 - 35040 RENNES CEDEX</w:t>
                    </w:r>
                  </w:p>
                  <w:p w14:paraId="57C5B065" w14:textId="77777777" w:rsidR="00BB0E0E" w:rsidRPr="00E32887" w:rsidRDefault="00BB0E0E" w:rsidP="009A316F">
                    <w:pPr>
                      <w:ind w:firstLine="2127"/>
                      <w:rPr>
                        <w:rFonts w:ascii="Parka Regular" w:hAnsi="Parka Regular"/>
                      </w:rPr>
                    </w:pPr>
                    <w:r w:rsidRPr="00E32887">
                      <w:rPr>
                        <w:rFonts w:ascii="Parka Regular" w:hAnsi="Parka Regular"/>
                      </w:rPr>
                      <w:t xml:space="preserve">02 99 31 </w:t>
                    </w:r>
                    <w:r>
                      <w:rPr>
                        <w:rFonts w:ascii="Parka Regular" w:hAnsi="Parka Regular"/>
                      </w:rPr>
                      <w:t>33 88</w:t>
                    </w:r>
                    <w:r w:rsidRPr="00E32887">
                      <w:rPr>
                        <w:rFonts w:ascii="Parka Regular" w:hAnsi="Parka Regular"/>
                      </w:rPr>
                      <w:t xml:space="preserve"> </w:t>
                    </w:r>
                    <w:r>
                      <w:rPr>
                        <w:rFonts w:ascii="Parka Regular" w:hAnsi="Parka Regular"/>
                      </w:rPr>
                      <w:t>–</w:t>
                    </w:r>
                    <w:r w:rsidRPr="00E32887">
                      <w:rPr>
                        <w:rFonts w:ascii="Parka Regular" w:hAnsi="Parka Regular"/>
                      </w:rPr>
                      <w:t xml:space="preserve"> </w:t>
                    </w:r>
                    <w:r>
                      <w:rPr>
                        <w:rFonts w:ascii="Parka Regular" w:hAnsi="Parka Regular"/>
                      </w:rPr>
                      <w:t>5300000</w:t>
                    </w:r>
                    <w:r w:rsidRPr="00E32887">
                      <w:rPr>
                        <w:rFonts w:ascii="Parka Regular" w:hAnsi="Parka Regular"/>
                      </w:rPr>
                      <w:t xml:space="preserve"> @</w:t>
                    </w:r>
                    <w:r>
                      <w:rPr>
                        <w:rFonts w:ascii="Parka Regular" w:hAnsi="Parka Regular"/>
                      </w:rPr>
                      <w:t>ffhandball.net</w:t>
                    </w:r>
                    <w:r w:rsidRPr="00E32887">
                      <w:rPr>
                        <w:rFonts w:ascii="Parka Regular" w:hAnsi="Parka Regular"/>
                      </w:rPr>
                      <w:t xml:space="preserve"> – www.handball-bretagne.com</w:t>
                    </w:r>
                  </w:p>
                  <w:p w14:paraId="57C5B066" w14:textId="77777777" w:rsidR="00BB0E0E" w:rsidRPr="00E32887" w:rsidRDefault="00BB0E0E" w:rsidP="009A316F">
                    <w:pPr>
                      <w:ind w:firstLine="2127"/>
                      <w:rPr>
                        <w:rFonts w:ascii="Parka Regular" w:hAnsi="Parka Regular"/>
                      </w:rPr>
                    </w:pPr>
                    <w:r w:rsidRPr="00E32887">
                      <w:rPr>
                        <w:rFonts w:ascii="Parka Regular" w:hAnsi="Parka Regular"/>
                      </w:rPr>
                      <w:t>N° SIRET</w:t>
                    </w:r>
                    <w:r w:rsidRPr="00E32887">
                      <w:rPr>
                        <w:rFonts w:ascii="Calibri" w:hAnsi="Calibri" w:cs="Calibri"/>
                      </w:rPr>
                      <w:t> </w:t>
                    </w:r>
                    <w:r w:rsidRPr="00E32887">
                      <w:rPr>
                        <w:rFonts w:ascii="Parka Regular" w:hAnsi="Parka Regular"/>
                      </w:rPr>
                      <w:t>: 78417469000049</w:t>
                    </w:r>
                  </w:p>
                  <w:p w14:paraId="57C5B067" w14:textId="77777777" w:rsidR="00BB0E0E" w:rsidRPr="00E32887" w:rsidRDefault="00BB0E0E" w:rsidP="009A316F">
                    <w:pPr>
                      <w:ind w:firstLine="2127"/>
                      <w:rPr>
                        <w:rFonts w:ascii="Parka Regular" w:hAnsi="Parka Regular"/>
                      </w:rPr>
                    </w:pPr>
                    <w:r w:rsidRPr="00E32887">
                      <w:rPr>
                        <w:rFonts w:ascii="Parka Regular" w:hAnsi="Parka Regular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C4B64A" w14:textId="77777777" w:rsidR="00E50321" w:rsidRDefault="00E50321" w:rsidP="00C91373">
      <w:r>
        <w:separator/>
      </w:r>
    </w:p>
  </w:footnote>
  <w:footnote w:type="continuationSeparator" w:id="0">
    <w:p w14:paraId="3B8D7DE3" w14:textId="77777777" w:rsidR="00E50321" w:rsidRDefault="00E50321" w:rsidP="00C913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C5B05D" w14:textId="77777777" w:rsidR="00BB0E0E" w:rsidRDefault="00BB0E0E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1" locked="0" layoutInCell="1" allowOverlap="1" wp14:anchorId="57C5B05F" wp14:editId="57C5B060">
          <wp:simplePos x="0" y="0"/>
          <wp:positionH relativeFrom="column">
            <wp:posOffset>-635</wp:posOffset>
          </wp:positionH>
          <wp:positionV relativeFrom="paragraph">
            <wp:posOffset>746760</wp:posOffset>
          </wp:positionV>
          <wp:extent cx="2573185" cy="1061720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FHB_LOGO_LIGUE_BRETAGNE_FD_BL_RV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3185" cy="1061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characterSpacingControl w:val="doNotCompress"/>
  <w:hdrShapeDefaults>
    <o:shapedefaults v:ext="edit" spidmax="2049">
      <o:colormru v:ext="edit" colors="#1a171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D25"/>
    <w:rsid w:val="000246CD"/>
    <w:rsid w:val="00044F29"/>
    <w:rsid w:val="000471CE"/>
    <w:rsid w:val="00050B14"/>
    <w:rsid w:val="00052970"/>
    <w:rsid w:val="00057F1F"/>
    <w:rsid w:val="0006090E"/>
    <w:rsid w:val="00070D63"/>
    <w:rsid w:val="0008354C"/>
    <w:rsid w:val="000B429D"/>
    <w:rsid w:val="000D1591"/>
    <w:rsid w:val="000D35F6"/>
    <w:rsid w:val="000D6484"/>
    <w:rsid w:val="000E1F3B"/>
    <w:rsid w:val="000E7B77"/>
    <w:rsid w:val="000F53C8"/>
    <w:rsid w:val="00116788"/>
    <w:rsid w:val="00163A00"/>
    <w:rsid w:val="0016559E"/>
    <w:rsid w:val="00185A9C"/>
    <w:rsid w:val="001D0309"/>
    <w:rsid w:val="001D7115"/>
    <w:rsid w:val="001E233B"/>
    <w:rsid w:val="001E526E"/>
    <w:rsid w:val="00215863"/>
    <w:rsid w:val="0027278B"/>
    <w:rsid w:val="00273E6C"/>
    <w:rsid w:val="00290898"/>
    <w:rsid w:val="00295DB1"/>
    <w:rsid w:val="00296F86"/>
    <w:rsid w:val="002C0FE8"/>
    <w:rsid w:val="00323DF3"/>
    <w:rsid w:val="00331161"/>
    <w:rsid w:val="0037266F"/>
    <w:rsid w:val="003804F6"/>
    <w:rsid w:val="003842D1"/>
    <w:rsid w:val="003C4A52"/>
    <w:rsid w:val="00400F04"/>
    <w:rsid w:val="0042103D"/>
    <w:rsid w:val="004315F6"/>
    <w:rsid w:val="00443531"/>
    <w:rsid w:val="004935B1"/>
    <w:rsid w:val="004A0A33"/>
    <w:rsid w:val="004B6429"/>
    <w:rsid w:val="004D6B0F"/>
    <w:rsid w:val="004F7509"/>
    <w:rsid w:val="00511302"/>
    <w:rsid w:val="00521131"/>
    <w:rsid w:val="00522F3C"/>
    <w:rsid w:val="00524003"/>
    <w:rsid w:val="00531FB0"/>
    <w:rsid w:val="00541001"/>
    <w:rsid w:val="0055320B"/>
    <w:rsid w:val="005835C3"/>
    <w:rsid w:val="00591755"/>
    <w:rsid w:val="005C4A1F"/>
    <w:rsid w:val="006057FF"/>
    <w:rsid w:val="00621FF2"/>
    <w:rsid w:val="006335DB"/>
    <w:rsid w:val="006450F4"/>
    <w:rsid w:val="006647EA"/>
    <w:rsid w:val="00675966"/>
    <w:rsid w:val="00685EC8"/>
    <w:rsid w:val="00692CB9"/>
    <w:rsid w:val="006977B8"/>
    <w:rsid w:val="006F635A"/>
    <w:rsid w:val="00730709"/>
    <w:rsid w:val="007329AF"/>
    <w:rsid w:val="007508DE"/>
    <w:rsid w:val="00774D7C"/>
    <w:rsid w:val="0077768C"/>
    <w:rsid w:val="00785F77"/>
    <w:rsid w:val="007A012E"/>
    <w:rsid w:val="007B036B"/>
    <w:rsid w:val="008176F2"/>
    <w:rsid w:val="00824662"/>
    <w:rsid w:val="00825E35"/>
    <w:rsid w:val="008377E0"/>
    <w:rsid w:val="00841C67"/>
    <w:rsid w:val="008716D1"/>
    <w:rsid w:val="00875197"/>
    <w:rsid w:val="008B096B"/>
    <w:rsid w:val="008E13E4"/>
    <w:rsid w:val="008F21EC"/>
    <w:rsid w:val="00913B12"/>
    <w:rsid w:val="00922F2D"/>
    <w:rsid w:val="00923D23"/>
    <w:rsid w:val="00952C4E"/>
    <w:rsid w:val="009561A8"/>
    <w:rsid w:val="00962E01"/>
    <w:rsid w:val="009A316F"/>
    <w:rsid w:val="009C01D1"/>
    <w:rsid w:val="009D7CE1"/>
    <w:rsid w:val="00A04A44"/>
    <w:rsid w:val="00A64115"/>
    <w:rsid w:val="00A71ADB"/>
    <w:rsid w:val="00A9140B"/>
    <w:rsid w:val="00A92806"/>
    <w:rsid w:val="00AB40A0"/>
    <w:rsid w:val="00AC25AA"/>
    <w:rsid w:val="00AC372B"/>
    <w:rsid w:val="00AE6972"/>
    <w:rsid w:val="00B03990"/>
    <w:rsid w:val="00B44037"/>
    <w:rsid w:val="00B53204"/>
    <w:rsid w:val="00B57F9E"/>
    <w:rsid w:val="00B665DF"/>
    <w:rsid w:val="00B71D25"/>
    <w:rsid w:val="00BB0E0E"/>
    <w:rsid w:val="00BB2339"/>
    <w:rsid w:val="00BB503A"/>
    <w:rsid w:val="00BB7D4F"/>
    <w:rsid w:val="00BD6B17"/>
    <w:rsid w:val="00C1055D"/>
    <w:rsid w:val="00C1717D"/>
    <w:rsid w:val="00C5418F"/>
    <w:rsid w:val="00C91373"/>
    <w:rsid w:val="00C97BF1"/>
    <w:rsid w:val="00CA28D6"/>
    <w:rsid w:val="00CA5336"/>
    <w:rsid w:val="00CB1BD5"/>
    <w:rsid w:val="00CB5236"/>
    <w:rsid w:val="00CD3BE8"/>
    <w:rsid w:val="00CF1987"/>
    <w:rsid w:val="00D06B3F"/>
    <w:rsid w:val="00D4333E"/>
    <w:rsid w:val="00D43786"/>
    <w:rsid w:val="00D47BE8"/>
    <w:rsid w:val="00D745EF"/>
    <w:rsid w:val="00D945D9"/>
    <w:rsid w:val="00DA1529"/>
    <w:rsid w:val="00DC358C"/>
    <w:rsid w:val="00DD310C"/>
    <w:rsid w:val="00DE2093"/>
    <w:rsid w:val="00E00C2E"/>
    <w:rsid w:val="00E131C2"/>
    <w:rsid w:val="00E15ED7"/>
    <w:rsid w:val="00E24004"/>
    <w:rsid w:val="00E50321"/>
    <w:rsid w:val="00E50B0F"/>
    <w:rsid w:val="00E57CBB"/>
    <w:rsid w:val="00E645E0"/>
    <w:rsid w:val="00E64C71"/>
    <w:rsid w:val="00E772B7"/>
    <w:rsid w:val="00ED4FBF"/>
    <w:rsid w:val="00ED5655"/>
    <w:rsid w:val="00EF131A"/>
    <w:rsid w:val="00EF55BB"/>
    <w:rsid w:val="00F03610"/>
    <w:rsid w:val="00F07496"/>
    <w:rsid w:val="00F16BFF"/>
    <w:rsid w:val="00F60F5C"/>
    <w:rsid w:val="00F6609C"/>
    <w:rsid w:val="00F67AFC"/>
    <w:rsid w:val="00F974DE"/>
    <w:rsid w:val="00FE4B2C"/>
    <w:rsid w:val="00FE4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1a171b"/>
    </o:shapedefaults>
    <o:shapelayout v:ext="edit">
      <o:idmap v:ext="edit" data="1"/>
    </o:shapelayout>
  </w:shapeDefaults>
  <w:decimalSymbol w:val=","/>
  <w:listSeparator w:val=";"/>
  <w14:docId w14:val="57C5B034"/>
  <w15:docId w15:val="{BC3314FC-BEC8-46CE-8834-EE974F42B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1FF2"/>
    <w:pPr>
      <w:spacing w:after="0" w:line="240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9137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91373"/>
  </w:style>
  <w:style w:type="paragraph" w:styleId="Pieddepage">
    <w:name w:val="footer"/>
    <w:basedOn w:val="Normal"/>
    <w:link w:val="PieddepageCar"/>
    <w:uiPriority w:val="99"/>
    <w:unhideWhenUsed/>
    <w:rsid w:val="00C9137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91373"/>
  </w:style>
  <w:style w:type="paragraph" w:styleId="Textedebulles">
    <w:name w:val="Balloon Text"/>
    <w:basedOn w:val="Normal"/>
    <w:link w:val="TextedebullesCar"/>
    <w:uiPriority w:val="99"/>
    <w:semiHidden/>
    <w:unhideWhenUsed/>
    <w:rsid w:val="00C9137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1373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91373"/>
    <w:rPr>
      <w:color w:val="0000FF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FE4B2C"/>
    <w:rPr>
      <w:color w:val="808080"/>
    </w:rPr>
  </w:style>
  <w:style w:type="character" w:customStyle="1" w:styleId="Style1">
    <w:name w:val="Style1"/>
    <w:basedOn w:val="Policepardfaut"/>
    <w:uiPriority w:val="1"/>
    <w:rsid w:val="00CF1987"/>
    <w:rPr>
      <w:rFonts w:ascii="Source Sans Pro ExtraLight" w:hAnsi="Source Sans Pro ExtraLight"/>
      <w:b/>
      <w:sz w:val="24"/>
    </w:rPr>
  </w:style>
  <w:style w:type="character" w:customStyle="1" w:styleId="Style2">
    <w:name w:val="Style2"/>
    <w:basedOn w:val="Policepardfaut"/>
    <w:uiPriority w:val="1"/>
    <w:rsid w:val="00CF1987"/>
    <w:rPr>
      <w:rFonts w:ascii="Source Sans Pro ExtraLight" w:hAnsi="Source Sans Pro ExtraLight"/>
      <w:sz w:val="22"/>
    </w:rPr>
  </w:style>
  <w:style w:type="character" w:customStyle="1" w:styleId="Style3">
    <w:name w:val="Style3"/>
    <w:basedOn w:val="Policepardfaut"/>
    <w:uiPriority w:val="1"/>
    <w:rsid w:val="00CF1987"/>
    <w:rPr>
      <w:rFonts w:ascii="Source Sans Pro ExtraLight" w:hAnsi="Source Sans Pro ExtraLight"/>
      <w:sz w:val="22"/>
    </w:rPr>
  </w:style>
  <w:style w:type="character" w:customStyle="1" w:styleId="Style4">
    <w:name w:val="Style4"/>
    <w:basedOn w:val="Policepardfaut"/>
    <w:uiPriority w:val="1"/>
    <w:rsid w:val="00CF1987"/>
    <w:rPr>
      <w:rFonts w:ascii="Source Sans Pro ExtraLight" w:hAnsi="Source Sans Pro ExtraLight"/>
      <w:sz w:val="22"/>
    </w:rPr>
  </w:style>
  <w:style w:type="character" w:customStyle="1" w:styleId="Style5">
    <w:name w:val="Style5"/>
    <w:basedOn w:val="Policepardfaut"/>
    <w:uiPriority w:val="1"/>
    <w:rsid w:val="00CF1987"/>
    <w:rPr>
      <w:rFonts w:ascii="Source Sans Pro ExtraLight" w:hAnsi="Source Sans Pro ExtraLight"/>
      <w:sz w:val="22"/>
    </w:rPr>
  </w:style>
  <w:style w:type="character" w:customStyle="1" w:styleId="Style6">
    <w:name w:val="Style6"/>
    <w:basedOn w:val="Policepardfaut"/>
    <w:uiPriority w:val="1"/>
    <w:rsid w:val="00CF1987"/>
    <w:rPr>
      <w:rFonts w:ascii="Source Sans Pro" w:hAnsi="Source Sans Pro"/>
    </w:rPr>
  </w:style>
  <w:style w:type="character" w:customStyle="1" w:styleId="Style7">
    <w:name w:val="Style7"/>
    <w:basedOn w:val="Policepardfaut"/>
    <w:uiPriority w:val="1"/>
    <w:rsid w:val="00CF1987"/>
    <w:rPr>
      <w:rFonts w:ascii="Source Sans Pro" w:hAnsi="Source Sans Pro"/>
      <w:sz w:val="24"/>
    </w:rPr>
  </w:style>
  <w:style w:type="character" w:customStyle="1" w:styleId="Style8">
    <w:name w:val="Style8"/>
    <w:basedOn w:val="Policepardfaut"/>
    <w:uiPriority w:val="1"/>
    <w:rsid w:val="00CF1987"/>
    <w:rPr>
      <w:rFonts w:ascii="Source Sans Pro ExtraLight" w:hAnsi="Source Sans Pro ExtraLight"/>
      <w:sz w:val="16"/>
    </w:rPr>
  </w:style>
  <w:style w:type="character" w:customStyle="1" w:styleId="Style9">
    <w:name w:val="Style9"/>
    <w:basedOn w:val="Policepardfaut"/>
    <w:uiPriority w:val="1"/>
    <w:rsid w:val="009D7CE1"/>
    <w:rPr>
      <w:rFonts w:ascii="Source Sans Pro ExtraLight" w:hAnsi="Source Sans Pro ExtraLight"/>
      <w:sz w:val="22"/>
    </w:rPr>
  </w:style>
  <w:style w:type="character" w:customStyle="1" w:styleId="Style10">
    <w:name w:val="Style10"/>
    <w:basedOn w:val="Policepardfaut"/>
    <w:uiPriority w:val="1"/>
    <w:rsid w:val="009D7CE1"/>
    <w:rPr>
      <w:rFonts w:ascii="Source Sans Pro ExtraLight" w:hAnsi="Source Sans Pro ExtraLight"/>
      <w:sz w:val="22"/>
    </w:rPr>
  </w:style>
  <w:style w:type="character" w:customStyle="1" w:styleId="Style11">
    <w:name w:val="Style11"/>
    <w:basedOn w:val="Policepardfaut"/>
    <w:uiPriority w:val="1"/>
    <w:rsid w:val="009D7CE1"/>
    <w:rPr>
      <w:rFonts w:ascii="Source Sans Pro ExtraLight" w:hAnsi="Source Sans Pro ExtraLight"/>
      <w:sz w:val="22"/>
    </w:rPr>
  </w:style>
  <w:style w:type="character" w:customStyle="1" w:styleId="Style12">
    <w:name w:val="Style12"/>
    <w:basedOn w:val="Policepardfaut"/>
    <w:uiPriority w:val="1"/>
    <w:rsid w:val="009D7CE1"/>
    <w:rPr>
      <w:rFonts w:ascii="Source Sans Pro ExtraLight" w:hAnsi="Source Sans Pro ExtraLight"/>
      <w:sz w:val="22"/>
    </w:rPr>
  </w:style>
  <w:style w:type="character" w:customStyle="1" w:styleId="Style13">
    <w:name w:val="Style13"/>
    <w:basedOn w:val="Policepardfaut"/>
    <w:uiPriority w:val="1"/>
    <w:rsid w:val="009D7CE1"/>
    <w:rPr>
      <w:rFonts w:ascii="Source Sans Pro ExtraLight" w:hAnsi="Source Sans Pro ExtraLight"/>
      <w:sz w:val="22"/>
    </w:rPr>
  </w:style>
  <w:style w:type="character" w:customStyle="1" w:styleId="Style14">
    <w:name w:val="Style14"/>
    <w:basedOn w:val="Policepardfaut"/>
    <w:uiPriority w:val="1"/>
    <w:rsid w:val="009D7CE1"/>
    <w:rPr>
      <w:rFonts w:ascii="Source Sans Pro ExtraLight" w:hAnsi="Source Sans Pro ExtraLight"/>
      <w:sz w:val="18"/>
    </w:rPr>
  </w:style>
  <w:style w:type="character" w:customStyle="1" w:styleId="Style15">
    <w:name w:val="Style15"/>
    <w:basedOn w:val="Policepardfaut"/>
    <w:uiPriority w:val="1"/>
    <w:rsid w:val="009D7CE1"/>
    <w:rPr>
      <w:rFonts w:ascii="Source Sans Pro ExtraLight" w:hAnsi="Source Sans Pro ExtraLight"/>
      <w:sz w:val="18"/>
    </w:rPr>
  </w:style>
  <w:style w:type="character" w:customStyle="1" w:styleId="Style16">
    <w:name w:val="Style16"/>
    <w:basedOn w:val="Policepardfaut"/>
    <w:uiPriority w:val="1"/>
    <w:rsid w:val="00524003"/>
    <w:rPr>
      <w:rFonts w:ascii="Source Sans Pro ExtraLight" w:hAnsi="Source Sans Pro ExtraLight"/>
      <w:sz w:val="20"/>
    </w:rPr>
  </w:style>
  <w:style w:type="character" w:customStyle="1" w:styleId="Style17">
    <w:name w:val="Style17"/>
    <w:basedOn w:val="Policepardfaut"/>
    <w:uiPriority w:val="1"/>
    <w:rsid w:val="0027278B"/>
    <w:rPr>
      <w:color w:val="auto"/>
    </w:rPr>
  </w:style>
  <w:style w:type="character" w:customStyle="1" w:styleId="Style18">
    <w:name w:val="Style18"/>
    <w:basedOn w:val="Policepardfaut"/>
    <w:uiPriority w:val="1"/>
    <w:rsid w:val="00C1055D"/>
    <w:rPr>
      <w:rFonts w:ascii="Source Sans Pro ExtraLight" w:hAnsi="Source Sans Pro ExtraLight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20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Benjamin\Documents\COMMUNICATION\Charte%20Graphique%20LBHB\Courrier%20type\LBHB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B8DD35D62244DC485D7AF459CBC4FC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71E0A4A-D2E8-44FA-BBB2-3E0175850433}"/>
      </w:docPartPr>
      <w:docPartBody>
        <w:p w:rsidR="00FA44E9" w:rsidRDefault="00A172CC">
          <w:pPr>
            <w:pStyle w:val="2B8DD35D62244DC485D7AF459CBC4FCB"/>
          </w:pPr>
          <w:r w:rsidRPr="00290898">
            <w:rPr>
              <w:rStyle w:val="Textedelespacerserv"/>
              <w:rFonts w:ascii="Parka Regular" w:hAnsi="Parka Regular"/>
            </w:rPr>
            <w:t>Cliquez ici pour entrer une date.</w:t>
          </w:r>
        </w:p>
      </w:docPartBody>
    </w:docPart>
    <w:docPart>
      <w:docPartPr>
        <w:name w:val="85136E78EEE14D0898172B9904C287C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73C698-1FDE-4033-9A6D-D4284B2DC0F3}"/>
      </w:docPartPr>
      <w:docPartBody>
        <w:p w:rsidR="00FA44E9" w:rsidRDefault="00A172CC">
          <w:pPr>
            <w:pStyle w:val="85136E78EEE14D0898172B9904C287CB"/>
          </w:pPr>
          <w:r w:rsidRPr="00290898">
            <w:rPr>
              <w:rStyle w:val="Textedelespacerserv"/>
              <w:rFonts w:ascii="Parka Regular" w:hAnsi="Parka Regular"/>
            </w:rPr>
            <w:t>Entrez le nom de la société</w:t>
          </w:r>
        </w:p>
      </w:docPartBody>
    </w:docPart>
    <w:docPart>
      <w:docPartPr>
        <w:name w:val="3BB08CC56587478E9B9F0CF140E015E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A664A32-4D64-44B3-A32D-ABA794566FFA}"/>
      </w:docPartPr>
      <w:docPartBody>
        <w:p w:rsidR="00FA44E9" w:rsidRDefault="00A172CC">
          <w:pPr>
            <w:pStyle w:val="3BB08CC56587478E9B9F0CF140E015EE"/>
          </w:pPr>
          <w:r w:rsidRPr="00290898">
            <w:rPr>
              <w:rStyle w:val="Textedelespacerserv"/>
              <w:rFonts w:ascii="Parka Regular" w:hAnsi="Parka Regular"/>
            </w:rPr>
            <w:t>Entrez le nom de la personne contact</w:t>
          </w:r>
        </w:p>
      </w:docPartBody>
    </w:docPart>
    <w:docPart>
      <w:docPartPr>
        <w:name w:val="461D0F37EDA84B359CE169B7EA890FA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D814C8-0A04-43C8-8DD0-607CF8FBD921}"/>
      </w:docPartPr>
      <w:docPartBody>
        <w:p w:rsidR="00FA44E9" w:rsidRDefault="00A172CC">
          <w:pPr>
            <w:pStyle w:val="461D0F37EDA84B359CE169B7EA890FAF"/>
          </w:pPr>
          <w:r w:rsidRPr="00290898">
            <w:rPr>
              <w:rStyle w:val="Textedelespacerserv"/>
              <w:rFonts w:ascii="Parka Regular" w:hAnsi="Parka Regular"/>
            </w:rPr>
            <w:t>Entrez l’adresse de la société</w:t>
          </w:r>
        </w:p>
      </w:docPartBody>
    </w:docPart>
    <w:docPart>
      <w:docPartPr>
        <w:name w:val="4FEF863466594F73A59F7BA5209FFB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863E49-BE92-46A6-B8F1-37DEAA6C4E48}"/>
      </w:docPartPr>
      <w:docPartBody>
        <w:p w:rsidR="00FA44E9" w:rsidRDefault="00A172CC">
          <w:pPr>
            <w:pStyle w:val="4FEF863466594F73A59F7BA5209FFBA6"/>
          </w:pPr>
          <w:r w:rsidRPr="00290898">
            <w:rPr>
              <w:rStyle w:val="Textedelespacerserv"/>
              <w:rFonts w:ascii="Parka Regular" w:hAnsi="Parka Regular"/>
            </w:rPr>
            <w:t>Code postal</w:t>
          </w:r>
        </w:p>
      </w:docPartBody>
    </w:docPart>
    <w:docPart>
      <w:docPartPr>
        <w:name w:val="5F5158DF74AE4A8C97D59C9B20F9E21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E62D1D-7118-49F4-8869-D69CF98B6BC4}"/>
      </w:docPartPr>
      <w:docPartBody>
        <w:p w:rsidR="00FA44E9" w:rsidRDefault="00A172CC">
          <w:pPr>
            <w:pStyle w:val="5F5158DF74AE4A8C97D59C9B20F9E21E"/>
          </w:pPr>
          <w:r w:rsidRPr="00290898">
            <w:rPr>
              <w:rStyle w:val="Textedelespacerserv"/>
              <w:rFonts w:ascii="Parka Regular" w:hAnsi="Parka Regular"/>
            </w:rPr>
            <w:t>Commune</w:t>
          </w:r>
        </w:p>
      </w:docPartBody>
    </w:docPart>
    <w:docPart>
      <w:docPartPr>
        <w:name w:val="9DF20C7A1B014A489518B580535C9C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5DB562-8728-437D-B1F5-CC9A59B2CF47}"/>
      </w:docPartPr>
      <w:docPartBody>
        <w:p w:rsidR="00FA44E9" w:rsidRDefault="00A172CC">
          <w:pPr>
            <w:pStyle w:val="9DF20C7A1B014A489518B580535C9CAC"/>
          </w:pPr>
          <w:r w:rsidRPr="00290898">
            <w:rPr>
              <w:rStyle w:val="Textedelespacerserv"/>
              <w:rFonts w:ascii="Parka Regular" w:hAnsi="Parka Regular"/>
            </w:rPr>
            <w:t>Titre de l’objet.</w:t>
          </w:r>
        </w:p>
      </w:docPartBody>
    </w:docPart>
    <w:docPart>
      <w:docPartPr>
        <w:name w:val="F8D7174E2814445EB0CC3F11F806617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E0A3BDF-AB8B-473C-8233-CFFCE52B683B}"/>
      </w:docPartPr>
      <w:docPartBody>
        <w:p w:rsidR="00FA44E9" w:rsidRDefault="00A172CC">
          <w:pPr>
            <w:pStyle w:val="F8D7174E2814445EB0CC3F11F8066170"/>
          </w:pPr>
          <w:r w:rsidRPr="00290898">
            <w:rPr>
              <w:rStyle w:val="Textedelespacerserv"/>
              <w:rFonts w:ascii="Parka Regular" w:hAnsi="Parka Regular"/>
              <w:sz w:val="16"/>
              <w:szCs w:val="16"/>
            </w:rPr>
            <w:t>Choisissez un élément.</w:t>
          </w:r>
        </w:p>
      </w:docPartBody>
    </w:docPart>
    <w:docPart>
      <w:docPartPr>
        <w:name w:val="D6C0849CDD91460DA4A51C40D46595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FA9A09E-AC00-4530-95E9-7DDE03F1D7F8}"/>
      </w:docPartPr>
      <w:docPartBody>
        <w:p w:rsidR="00FA44E9" w:rsidRDefault="00A172CC">
          <w:pPr>
            <w:pStyle w:val="D6C0849CDD91460DA4A51C40D465957B"/>
          </w:pPr>
          <w:r w:rsidRPr="00290898">
            <w:rPr>
              <w:rStyle w:val="Textedelespacerserv"/>
              <w:rFonts w:ascii="Parka Regular" w:hAnsi="Parka Regular"/>
            </w:rPr>
            <w:t>Entrez ici la formule d’appel.</w:t>
          </w:r>
        </w:p>
      </w:docPartBody>
    </w:docPart>
    <w:docPart>
      <w:docPartPr>
        <w:name w:val="F24B4192F31C40CD94507FF231AA3CA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3E6274-70CE-4942-B06B-DC1EA5AE3429}"/>
      </w:docPartPr>
      <w:docPartBody>
        <w:p w:rsidR="00F745BE" w:rsidRPr="00290898" w:rsidRDefault="00A172CC" w:rsidP="00F745BE">
          <w:pPr>
            <w:spacing w:line="276" w:lineRule="auto"/>
            <w:jc w:val="both"/>
            <w:rPr>
              <w:rStyle w:val="Textedelespacerserv"/>
              <w:rFonts w:ascii="Parka Regular" w:hAnsi="Parka Regular"/>
            </w:rPr>
          </w:pPr>
          <w:r w:rsidRPr="00290898">
            <w:rPr>
              <w:rStyle w:val="Textedelespacerserv"/>
              <w:rFonts w:ascii="Parka Regular" w:hAnsi="Parka Regular"/>
            </w:rPr>
            <w:t>Cliquez ici pour taper du texte.</w:t>
          </w:r>
        </w:p>
        <w:p w:rsidR="00F745BE" w:rsidRPr="00290898" w:rsidRDefault="00F745BE" w:rsidP="00F745BE">
          <w:pPr>
            <w:spacing w:line="276" w:lineRule="auto"/>
            <w:jc w:val="both"/>
            <w:rPr>
              <w:rStyle w:val="Textedelespacerserv"/>
              <w:rFonts w:ascii="Parka Regular" w:hAnsi="Parka Regular"/>
            </w:rPr>
          </w:pPr>
        </w:p>
        <w:p w:rsidR="00F745BE" w:rsidRPr="00290898" w:rsidRDefault="00F745BE" w:rsidP="00F745BE">
          <w:pPr>
            <w:spacing w:line="276" w:lineRule="auto"/>
            <w:jc w:val="both"/>
            <w:rPr>
              <w:rStyle w:val="Textedelespacerserv"/>
              <w:rFonts w:ascii="Parka Regular" w:hAnsi="Parka Regular"/>
            </w:rPr>
          </w:pPr>
        </w:p>
        <w:p w:rsidR="00F745BE" w:rsidRPr="00290898" w:rsidRDefault="00F745BE" w:rsidP="00F745BE">
          <w:pPr>
            <w:spacing w:line="276" w:lineRule="auto"/>
            <w:jc w:val="both"/>
            <w:rPr>
              <w:rStyle w:val="Textedelespacerserv"/>
              <w:rFonts w:ascii="Parka Regular" w:hAnsi="Parka Regular"/>
            </w:rPr>
          </w:pPr>
        </w:p>
        <w:p w:rsidR="00F745BE" w:rsidRPr="00290898" w:rsidRDefault="00F745BE" w:rsidP="00F745BE">
          <w:pPr>
            <w:spacing w:line="276" w:lineRule="auto"/>
            <w:jc w:val="both"/>
            <w:rPr>
              <w:rStyle w:val="Textedelespacerserv"/>
              <w:rFonts w:ascii="Parka Regular" w:hAnsi="Parka Regular"/>
            </w:rPr>
          </w:pPr>
        </w:p>
        <w:p w:rsidR="00F745BE" w:rsidRPr="00290898" w:rsidRDefault="00F745BE" w:rsidP="00F745BE">
          <w:pPr>
            <w:spacing w:line="276" w:lineRule="auto"/>
            <w:jc w:val="both"/>
            <w:rPr>
              <w:rStyle w:val="Textedelespacerserv"/>
              <w:rFonts w:ascii="Parka Regular" w:hAnsi="Parka Regular"/>
            </w:rPr>
          </w:pPr>
        </w:p>
        <w:p w:rsidR="00F745BE" w:rsidRPr="00290898" w:rsidRDefault="00F745BE" w:rsidP="00F745BE">
          <w:pPr>
            <w:spacing w:line="276" w:lineRule="auto"/>
            <w:jc w:val="both"/>
            <w:rPr>
              <w:rStyle w:val="Textedelespacerserv"/>
              <w:rFonts w:ascii="Parka Regular" w:hAnsi="Parka Regular"/>
            </w:rPr>
          </w:pPr>
        </w:p>
        <w:p w:rsidR="00F745BE" w:rsidRPr="00290898" w:rsidRDefault="00F745BE" w:rsidP="00F745BE">
          <w:pPr>
            <w:spacing w:line="276" w:lineRule="auto"/>
            <w:jc w:val="both"/>
            <w:rPr>
              <w:rStyle w:val="Textedelespacerserv"/>
              <w:rFonts w:ascii="Parka Regular" w:hAnsi="Parka Regular"/>
            </w:rPr>
          </w:pPr>
        </w:p>
        <w:p w:rsidR="00F745BE" w:rsidRPr="00290898" w:rsidRDefault="00F745BE" w:rsidP="00F745BE">
          <w:pPr>
            <w:spacing w:line="276" w:lineRule="auto"/>
            <w:jc w:val="both"/>
            <w:rPr>
              <w:rStyle w:val="Textedelespacerserv"/>
              <w:rFonts w:ascii="Parka Regular" w:hAnsi="Parka Regular"/>
            </w:rPr>
          </w:pPr>
        </w:p>
        <w:p w:rsidR="00F745BE" w:rsidRPr="00290898" w:rsidRDefault="00F745BE" w:rsidP="00F745BE">
          <w:pPr>
            <w:spacing w:line="276" w:lineRule="auto"/>
            <w:jc w:val="both"/>
            <w:rPr>
              <w:rStyle w:val="Textedelespacerserv"/>
              <w:rFonts w:ascii="Parka Regular" w:hAnsi="Parka Regular"/>
            </w:rPr>
          </w:pPr>
        </w:p>
        <w:p w:rsidR="00F745BE" w:rsidRPr="00290898" w:rsidRDefault="00F745BE" w:rsidP="00F745BE">
          <w:pPr>
            <w:spacing w:line="276" w:lineRule="auto"/>
            <w:jc w:val="both"/>
            <w:rPr>
              <w:rStyle w:val="Textedelespacerserv"/>
              <w:rFonts w:ascii="Parka Regular" w:hAnsi="Parka Regular"/>
            </w:rPr>
          </w:pPr>
        </w:p>
        <w:p w:rsidR="00F745BE" w:rsidRPr="00290898" w:rsidRDefault="00F745BE" w:rsidP="00F745BE">
          <w:pPr>
            <w:spacing w:line="276" w:lineRule="auto"/>
            <w:jc w:val="both"/>
            <w:rPr>
              <w:rStyle w:val="Textedelespacerserv"/>
              <w:rFonts w:ascii="Parka Regular" w:hAnsi="Parka Regular"/>
            </w:rPr>
          </w:pPr>
        </w:p>
        <w:p w:rsidR="00F745BE" w:rsidRPr="00290898" w:rsidRDefault="00F745BE" w:rsidP="00F745BE">
          <w:pPr>
            <w:spacing w:line="276" w:lineRule="auto"/>
            <w:jc w:val="both"/>
            <w:rPr>
              <w:rStyle w:val="Textedelespacerserv"/>
              <w:rFonts w:ascii="Parka Regular" w:hAnsi="Parka Regular"/>
            </w:rPr>
          </w:pPr>
        </w:p>
        <w:p w:rsidR="00FA44E9" w:rsidRDefault="00FA44E9"/>
      </w:docPartBody>
    </w:docPart>
    <w:docPart>
      <w:docPartPr>
        <w:name w:val="EE1F87E67F7C4D9E93FC4E607D24A2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67651B-1444-4E41-852B-D3F406173349}"/>
      </w:docPartPr>
      <w:docPartBody>
        <w:p w:rsidR="00FA44E9" w:rsidRDefault="00A172CC">
          <w:pPr>
            <w:pStyle w:val="EE1F87E67F7C4D9E93FC4E607D24A251"/>
          </w:pPr>
          <w:r w:rsidRPr="00290898">
            <w:rPr>
              <w:rStyle w:val="Textedelespacerserv"/>
              <w:rFonts w:ascii="Parka Regular" w:hAnsi="Parka Regular"/>
            </w:rPr>
            <w:t>Tapez le nom de l’expéditeur.</w:t>
          </w:r>
        </w:p>
      </w:docPartBody>
    </w:docPart>
    <w:docPart>
      <w:docPartPr>
        <w:name w:val="0171BDBD81E04FA3A453B0D602FAD22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8D3E4B-19FF-40B1-8E28-7F4665964D09}"/>
      </w:docPartPr>
      <w:docPartBody>
        <w:p w:rsidR="00FA44E9" w:rsidRDefault="00A172CC">
          <w:pPr>
            <w:pStyle w:val="0171BDBD81E04FA3A453B0D602FAD226"/>
          </w:pPr>
          <w:r w:rsidRPr="00290898">
            <w:rPr>
              <w:rStyle w:val="Textedelespacerserv"/>
              <w:rFonts w:ascii="Parka Regular" w:hAnsi="Parka Regular"/>
            </w:rPr>
            <w:t>Tapez le titre de l’expéditeur.</w:t>
          </w:r>
        </w:p>
      </w:docPartBody>
    </w:docPart>
    <w:docPart>
      <w:docPartPr>
        <w:name w:val="BDBC19624AAB48B791D9F4DBB8D4DB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A586BB4-5A72-4D5C-801A-135E7DDFA857}"/>
      </w:docPartPr>
      <w:docPartBody>
        <w:p w:rsidR="00FA44E9" w:rsidRDefault="00A172CC">
          <w:pPr>
            <w:pStyle w:val="BDBC19624AAB48B791D9F4DBB8D4DBBF"/>
          </w:pPr>
          <w:r w:rsidRPr="00290898">
            <w:rPr>
              <w:rStyle w:val="Textedelespacerserv"/>
              <w:rFonts w:ascii="Parka Regular" w:hAnsi="Parka Regular"/>
            </w:rPr>
            <w:t>Tapez le nom de la société de l’expéditeur.</w:t>
          </w:r>
        </w:p>
      </w:docPartBody>
    </w:docPart>
    <w:docPart>
      <w:docPartPr>
        <w:name w:val="5EAD2FE2D11C43F18736003EF27E993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87FA5F-6311-484C-A8BA-C9E462473852}"/>
      </w:docPartPr>
      <w:docPartBody>
        <w:p w:rsidR="00FA44E9" w:rsidRDefault="00A172CC">
          <w:pPr>
            <w:pStyle w:val="5EAD2FE2D11C43F18736003EF27E993A"/>
          </w:pPr>
          <w:r w:rsidRPr="00290898">
            <w:rPr>
              <w:rStyle w:val="Textedelespacerserv"/>
              <w:rFonts w:ascii="Parka Regular" w:hAnsi="Parka Regular"/>
            </w:rPr>
            <w:t>Titre de la pièce jointe.</w:t>
          </w:r>
        </w:p>
      </w:docPartBody>
    </w:docPart>
    <w:docPart>
      <w:docPartPr>
        <w:name w:val="025C61AD98894652BDD753AF537EC2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41A665-193D-41AE-8E49-622F23C38E80}"/>
      </w:docPartPr>
      <w:docPartBody>
        <w:p w:rsidR="00FA44E9" w:rsidRDefault="00A172CC">
          <w:pPr>
            <w:pStyle w:val="025C61AD98894652BDD753AF537EC239"/>
          </w:pPr>
          <w:r w:rsidRPr="00290898">
            <w:rPr>
              <w:rStyle w:val="Textedelespacerserv"/>
              <w:rFonts w:ascii="Parka Regular" w:hAnsi="Parka Regular"/>
            </w:rPr>
            <w:t>Liste des personnes en copie.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 ExtraLight">
    <w:panose1 w:val="020B03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Parka Regular">
    <w:panose1 w:val="02000503040000020004"/>
    <w:charset w:val="00"/>
    <w:family w:val="modern"/>
    <w:notTrueType/>
    <w:pitch w:val="variable"/>
    <w:sig w:usb0="800000EF" w:usb1="5000807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A172CC"/>
    <w:rsid w:val="0021176D"/>
    <w:rsid w:val="003A00D5"/>
    <w:rsid w:val="00A172CC"/>
    <w:rsid w:val="00F51AEC"/>
    <w:rsid w:val="00F745BE"/>
    <w:rsid w:val="00FA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1AE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51AEC"/>
    <w:rPr>
      <w:color w:val="808080"/>
    </w:rPr>
  </w:style>
  <w:style w:type="paragraph" w:customStyle="1" w:styleId="2B8DD35D62244DC485D7AF459CBC4FCB">
    <w:name w:val="2B8DD35D62244DC485D7AF459CBC4FCB"/>
    <w:rsid w:val="00F51AEC"/>
  </w:style>
  <w:style w:type="paragraph" w:customStyle="1" w:styleId="85136E78EEE14D0898172B9904C287CB">
    <w:name w:val="85136E78EEE14D0898172B9904C287CB"/>
    <w:rsid w:val="00F51AEC"/>
  </w:style>
  <w:style w:type="paragraph" w:customStyle="1" w:styleId="3BB08CC56587478E9B9F0CF140E015EE">
    <w:name w:val="3BB08CC56587478E9B9F0CF140E015EE"/>
    <w:rsid w:val="00F51AEC"/>
  </w:style>
  <w:style w:type="paragraph" w:customStyle="1" w:styleId="461D0F37EDA84B359CE169B7EA890FAF">
    <w:name w:val="461D0F37EDA84B359CE169B7EA890FAF"/>
    <w:rsid w:val="00F51AEC"/>
  </w:style>
  <w:style w:type="paragraph" w:customStyle="1" w:styleId="4FEF863466594F73A59F7BA5209FFBA6">
    <w:name w:val="4FEF863466594F73A59F7BA5209FFBA6"/>
    <w:rsid w:val="00F51AEC"/>
  </w:style>
  <w:style w:type="paragraph" w:customStyle="1" w:styleId="5F5158DF74AE4A8C97D59C9B20F9E21E">
    <w:name w:val="5F5158DF74AE4A8C97D59C9B20F9E21E"/>
    <w:rsid w:val="00F51AEC"/>
  </w:style>
  <w:style w:type="paragraph" w:customStyle="1" w:styleId="9DF20C7A1B014A489518B580535C9CAC">
    <w:name w:val="9DF20C7A1B014A489518B580535C9CAC"/>
    <w:rsid w:val="00F51AEC"/>
  </w:style>
  <w:style w:type="paragraph" w:customStyle="1" w:styleId="F8D7174E2814445EB0CC3F11F8066170">
    <w:name w:val="F8D7174E2814445EB0CC3F11F8066170"/>
    <w:rsid w:val="00F51AEC"/>
  </w:style>
  <w:style w:type="paragraph" w:customStyle="1" w:styleId="D6C0849CDD91460DA4A51C40D465957B">
    <w:name w:val="D6C0849CDD91460DA4A51C40D465957B"/>
    <w:rsid w:val="00F51AEC"/>
  </w:style>
  <w:style w:type="paragraph" w:customStyle="1" w:styleId="EE1F87E67F7C4D9E93FC4E607D24A251">
    <w:name w:val="EE1F87E67F7C4D9E93FC4E607D24A251"/>
    <w:rsid w:val="00F51AEC"/>
  </w:style>
  <w:style w:type="paragraph" w:customStyle="1" w:styleId="0171BDBD81E04FA3A453B0D602FAD226">
    <w:name w:val="0171BDBD81E04FA3A453B0D602FAD226"/>
    <w:rsid w:val="00F51AEC"/>
  </w:style>
  <w:style w:type="paragraph" w:customStyle="1" w:styleId="BDBC19624AAB48B791D9F4DBB8D4DBBF">
    <w:name w:val="BDBC19624AAB48B791D9F4DBB8D4DBBF"/>
    <w:rsid w:val="00F51AEC"/>
  </w:style>
  <w:style w:type="paragraph" w:customStyle="1" w:styleId="5EAD2FE2D11C43F18736003EF27E993A">
    <w:name w:val="5EAD2FE2D11C43F18736003EF27E993A"/>
    <w:rsid w:val="00F51AEC"/>
  </w:style>
  <w:style w:type="paragraph" w:customStyle="1" w:styleId="025C61AD98894652BDD753AF537EC239">
    <w:name w:val="025C61AD98894652BDD753AF537EC239"/>
    <w:rsid w:val="00F51A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32E37C-9A4B-47BC-BA6B-DC7BC770A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LBHB</Template>
  <TotalTime>0</TotalTime>
  <Pages>1</Pages>
  <Words>194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Benjamin Chatard</dc:creator>
  <cp:lastModifiedBy>BORNY CHRISTINE (LIGUE BRETAGNE)</cp:lastModifiedBy>
  <cp:revision>2</cp:revision>
  <cp:lastPrinted>2017-03-02T08:56:00Z</cp:lastPrinted>
  <dcterms:created xsi:type="dcterms:W3CDTF">2020-09-04T09:18:00Z</dcterms:created>
  <dcterms:modified xsi:type="dcterms:W3CDTF">2020-09-04T09:18:00Z</dcterms:modified>
</cp:coreProperties>
</file>